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271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3391"/>
        <w:gridCol w:w="1065"/>
        <w:gridCol w:w="1185"/>
        <w:gridCol w:w="1620"/>
        <w:gridCol w:w="1680"/>
        <w:gridCol w:w="1917"/>
        <w:gridCol w:w="1065"/>
      </w:tblGrid>
      <w:tr w14:paraId="51FF1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AA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鹿泉区202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年中央粮改饲项目补贴汇总表</w:t>
            </w:r>
          </w:p>
        </w:tc>
      </w:tr>
      <w:tr w14:paraId="2C015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05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9A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02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 （头）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CD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实际收储量（吨）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42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补贴标准  （元/吨）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3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应补贴资金（元）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43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FF39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5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9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鹿泉区春和养殖场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92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2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9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8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39.6436</w:t>
            </w:r>
          </w:p>
          <w:p w14:paraId="083BC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287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60536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96D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E484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11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1E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河北广泉养殖有限公司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9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18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31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DC2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4A9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128961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33D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88D5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0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D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鹿泉区平北利源养殖场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33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奶牛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3B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4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6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88D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108861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1BB5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0E1A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8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F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石家庄市鹿泉区润民养殖场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4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C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3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4A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166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123688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3CD4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946E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32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AD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石家庄市鹿泉区弘泽养殖场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0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CB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B7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75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F3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101527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A85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C9C5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3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58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河北乐源牧业有限公司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12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奶牛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34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A0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29153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CCE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76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1155729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67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3B5C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B4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49E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石家庄市天泉良种奶牛有限公司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2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奶牛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F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FC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221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F37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282580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C484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715D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8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40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石家庄市鹿泉区源源养殖有限公司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8B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肉牛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A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0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A6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CFE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0AFA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9242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AE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569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30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6E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1DF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24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44E008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pgSz w:w="16838" w:h="11906" w:orient="landscape"/>
      <w:pgMar w:top="964" w:right="1440" w:bottom="850" w:left="1157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DEA4C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attachedTemplate r:id="rId1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xMjYyMTg5NTc4NzQzOTU5ODE5ZTdlMmE4NzNkMjMifQ=="/>
  </w:docVars>
  <w:rsids>
    <w:rsidRoot w:val="1C390F59"/>
    <w:rsid w:val="000667AD"/>
    <w:rsid w:val="000A5A63"/>
    <w:rsid w:val="00337213"/>
    <w:rsid w:val="003C66CF"/>
    <w:rsid w:val="0044398C"/>
    <w:rsid w:val="004D33CD"/>
    <w:rsid w:val="005143DD"/>
    <w:rsid w:val="005260AF"/>
    <w:rsid w:val="0054479C"/>
    <w:rsid w:val="00552DDB"/>
    <w:rsid w:val="005965A0"/>
    <w:rsid w:val="005F4E38"/>
    <w:rsid w:val="005F5361"/>
    <w:rsid w:val="00614600"/>
    <w:rsid w:val="00666AA0"/>
    <w:rsid w:val="00741017"/>
    <w:rsid w:val="00773854"/>
    <w:rsid w:val="00897AA7"/>
    <w:rsid w:val="008B66E3"/>
    <w:rsid w:val="00901DEB"/>
    <w:rsid w:val="00953252"/>
    <w:rsid w:val="00992776"/>
    <w:rsid w:val="00A03AEF"/>
    <w:rsid w:val="00A1580A"/>
    <w:rsid w:val="00AC345C"/>
    <w:rsid w:val="00B02B2B"/>
    <w:rsid w:val="00B3008B"/>
    <w:rsid w:val="00B551F6"/>
    <w:rsid w:val="00C30770"/>
    <w:rsid w:val="00CC24A0"/>
    <w:rsid w:val="00CF703C"/>
    <w:rsid w:val="00D46A0D"/>
    <w:rsid w:val="00F05592"/>
    <w:rsid w:val="00F63469"/>
    <w:rsid w:val="00FA301C"/>
    <w:rsid w:val="023B2F2E"/>
    <w:rsid w:val="040A2CF3"/>
    <w:rsid w:val="04961E19"/>
    <w:rsid w:val="0716185F"/>
    <w:rsid w:val="0848464F"/>
    <w:rsid w:val="0C612D15"/>
    <w:rsid w:val="0D950B02"/>
    <w:rsid w:val="0EFC5FBC"/>
    <w:rsid w:val="0FDE2A02"/>
    <w:rsid w:val="141E2FE3"/>
    <w:rsid w:val="148B68BF"/>
    <w:rsid w:val="15582186"/>
    <w:rsid w:val="15864F67"/>
    <w:rsid w:val="1709733E"/>
    <w:rsid w:val="187011F5"/>
    <w:rsid w:val="19F339F5"/>
    <w:rsid w:val="1A8F3E62"/>
    <w:rsid w:val="1B377BAC"/>
    <w:rsid w:val="1C390F59"/>
    <w:rsid w:val="1EEF15AB"/>
    <w:rsid w:val="1EFE57B7"/>
    <w:rsid w:val="21095534"/>
    <w:rsid w:val="225D03CD"/>
    <w:rsid w:val="24A60974"/>
    <w:rsid w:val="25402DCD"/>
    <w:rsid w:val="25AB57B9"/>
    <w:rsid w:val="26881202"/>
    <w:rsid w:val="277271CD"/>
    <w:rsid w:val="27F6680E"/>
    <w:rsid w:val="29712B78"/>
    <w:rsid w:val="2C2C71FC"/>
    <w:rsid w:val="2E7E4105"/>
    <w:rsid w:val="2F416A68"/>
    <w:rsid w:val="2FDE4580"/>
    <w:rsid w:val="304945EA"/>
    <w:rsid w:val="33EC3586"/>
    <w:rsid w:val="35443AC1"/>
    <w:rsid w:val="3641118C"/>
    <w:rsid w:val="3A5D1309"/>
    <w:rsid w:val="3B15023D"/>
    <w:rsid w:val="3B4E7740"/>
    <w:rsid w:val="3B52CF49"/>
    <w:rsid w:val="3BEA4C1B"/>
    <w:rsid w:val="3BED8E62"/>
    <w:rsid w:val="3DD359AC"/>
    <w:rsid w:val="3E5D473E"/>
    <w:rsid w:val="400C373C"/>
    <w:rsid w:val="48BE543D"/>
    <w:rsid w:val="49351E28"/>
    <w:rsid w:val="4E445BA3"/>
    <w:rsid w:val="4EEC086F"/>
    <w:rsid w:val="514333A1"/>
    <w:rsid w:val="55382B91"/>
    <w:rsid w:val="56F45118"/>
    <w:rsid w:val="57240F4A"/>
    <w:rsid w:val="58073676"/>
    <w:rsid w:val="5AB6220B"/>
    <w:rsid w:val="5AFFA9EA"/>
    <w:rsid w:val="5B5C379B"/>
    <w:rsid w:val="5C970B7D"/>
    <w:rsid w:val="5D945AAA"/>
    <w:rsid w:val="5DC5112A"/>
    <w:rsid w:val="5E1B76CA"/>
    <w:rsid w:val="5E405E89"/>
    <w:rsid w:val="604E12D5"/>
    <w:rsid w:val="636177E0"/>
    <w:rsid w:val="63C43413"/>
    <w:rsid w:val="63F41C2E"/>
    <w:rsid w:val="663D6BAD"/>
    <w:rsid w:val="67897724"/>
    <w:rsid w:val="67B959E1"/>
    <w:rsid w:val="6964103E"/>
    <w:rsid w:val="69B946EF"/>
    <w:rsid w:val="6A837C0B"/>
    <w:rsid w:val="6BDA38DE"/>
    <w:rsid w:val="6D2C318E"/>
    <w:rsid w:val="6D535020"/>
    <w:rsid w:val="6EB74033"/>
    <w:rsid w:val="6F656188"/>
    <w:rsid w:val="70D418FF"/>
    <w:rsid w:val="72D36E98"/>
    <w:rsid w:val="75260342"/>
    <w:rsid w:val="786F4959"/>
    <w:rsid w:val="7986579B"/>
    <w:rsid w:val="7BA32299"/>
    <w:rsid w:val="7D7ECBBB"/>
    <w:rsid w:val="7D901980"/>
    <w:rsid w:val="7F254438"/>
    <w:rsid w:val="7F77A556"/>
    <w:rsid w:val="CEF536BB"/>
    <w:rsid w:val="EDAFD78E"/>
    <w:rsid w:val="EF0A9B88"/>
    <w:rsid w:val="EFBD87B2"/>
    <w:rsid w:val="FFBB345D"/>
    <w:rsid w:val="FFCF09F0"/>
    <w:rsid w:val="FFEDB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8">
    <w:name w:val="Header Char"/>
    <w:basedOn w:val="7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Footer Char"/>
    <w:basedOn w:val="7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Balloon Text Char"/>
    <w:basedOn w:val="7"/>
    <w:link w:val="2"/>
    <w:semiHidden/>
    <w:qFormat/>
    <w:locked/>
    <w:uiPriority w:val="99"/>
    <w:rPr>
      <w:rFonts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os/C:\Documents%20and%20Settings\Administrator\Application%20Data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332</Words>
  <Characters>386</Characters>
  <Lines>0</Lines>
  <Paragraphs>0</Paragraphs>
  <TotalTime>113</TotalTime>
  <ScaleCrop>false</ScaleCrop>
  <LinksUpToDate>false</LinksUpToDate>
  <CharactersWithSpaces>429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2018-11-24T13:54:00Z</dcterms:created>
  <dc:creator>Administrator</dc:creator>
  <cp:lastModifiedBy>uos</cp:lastModifiedBy>
  <cp:lastPrinted>2024-11-17T15:32:00Z</cp:lastPrinted>
  <dcterms:modified xsi:type="dcterms:W3CDTF">2026-10-21T10:26:42Z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625BC5ACA93C50E193D9D16A2636E7F0_43</vt:lpwstr>
  </property>
</Properties>
</file>