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A9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河北鹿泉经济开发区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 w14:paraId="46F4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262239F6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 w14:paraId="3E45E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 w14:paraId="763EA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 w14:paraId="76E3CC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2B06B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 w14:paraId="543D28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DB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 w14:paraId="244591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 w14:paraId="61B04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 w14:paraId="1824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 w14:paraId="18954F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 w14:paraId="66241E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237F6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 w14:paraId="248ECF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3BC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 w14:paraId="04B816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 w14:paraId="776D3C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5838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 w14:paraId="59BDA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 w14:paraId="0B27BA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B5C04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 w14:paraId="7C4F37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D0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53B7F1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75628D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 w14:paraId="51D33E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587B7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 w14:paraId="73E2BD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85D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34932E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4F806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 w14:paraId="05B91CE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4CF87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 w14:paraId="257C99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33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65FED3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3C7FB3C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 w14:paraId="69938B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4DDF8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 w14:paraId="4308DA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18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39C83A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46E017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 w14:paraId="02B674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4A2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6E5005E7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 w14:paraId="2B4E7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 w14:paraId="1FC1DE5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 w14:paraId="1A862D2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 w14:paraId="1A1C95B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 w14:paraId="5B3D703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5F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750" w:type="dxa"/>
            <w:vMerge w:val="continue"/>
          </w:tcPr>
          <w:p w14:paraId="2766D63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 w14:paraId="7F2893F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 w14:paraId="633C357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 w14:paraId="78FF257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B66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750" w:type="dxa"/>
            <w:vMerge w:val="continue"/>
          </w:tcPr>
          <w:p w14:paraId="6C45592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 w14:paraId="2214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 w14:paraId="3DB318B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41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 w14:paraId="0205F4D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 w14:paraId="2CB4B61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 w14:paraId="392A9EC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 w14:paraId="3251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 w14:paraId="7217CA4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 w14:paraId="30B025E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 w14:paraId="64D5D1C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 w14:paraId="58BE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 w14:paraId="48A787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 w14:paraId="14D198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CE15F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 w14:paraId="59DBFE6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43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 w14:paraId="2FCB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 w14:paraId="347AD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 w14:paraId="01A21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 w14:paraId="5BFD9643"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145E0D61"/>
    <w:rsid w:val="21291F0F"/>
    <w:rsid w:val="383C5AEC"/>
    <w:rsid w:val="387B1B47"/>
    <w:rsid w:val="395E23B9"/>
    <w:rsid w:val="40A533D9"/>
    <w:rsid w:val="475A4875"/>
    <w:rsid w:val="49C23925"/>
    <w:rsid w:val="4FA23E47"/>
    <w:rsid w:val="5F2A1EA2"/>
    <w:rsid w:val="61C52B42"/>
    <w:rsid w:val="653712BE"/>
    <w:rsid w:val="662E5D31"/>
    <w:rsid w:val="69474CB5"/>
    <w:rsid w:val="6D535020"/>
    <w:rsid w:val="7A12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272</Words>
  <Characters>274</Characters>
  <Lines>0</Lines>
  <Paragraphs>0</Paragraphs>
  <TotalTime>11</TotalTime>
  <ScaleCrop>false</ScaleCrop>
  <LinksUpToDate>false</LinksUpToDate>
  <CharactersWithSpaces>295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鹿</cp:lastModifiedBy>
  <cp:lastPrinted>2022-10-20T00:36:00Z</cp:lastPrinted>
  <dcterms:modified xsi:type="dcterms:W3CDTF">2025-08-25T07:27:52Z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6D08A771E9A942D7925CE271DF2BC209</vt:lpwstr>
  </property>
  <property fmtid="{D5CDD505-2E9C-101B-9397-08002B2CF9AE}" pid="4" name="KSOTemplateDocerSaveRecord">
    <vt:lpwstr>eyJoZGlkIjoiOWUyNTVhOWYyY2EzOTczNTkyODVkMGJiMTA5MTIxZjciLCJ1c2VySWQiOiI1NzUxNDYzOTUifQ==</vt:lpwstr>
  </property>
</Properties>
</file>