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政府信息公开申请表</w:t>
      </w:r>
    </w:p>
    <w:tbl>
      <w:tblPr>
        <w:tblStyle w:val="3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5265" w:type="dxa"/>
            <w:gridSpan w:val="4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或者其他特征性描述：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9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062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备注：1.申请表内容应真实有效，同时申请人对所填信息的真实性负责。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>
      <w:pPr>
        <w:jc w:val="both"/>
        <w:rPr>
          <w:rFonts w:hint="eastAsia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712BE"/>
    <w:rsid w:val="02932DF4"/>
    <w:rsid w:val="0AA000AA"/>
    <w:rsid w:val="0DFF3099"/>
    <w:rsid w:val="0FD56842"/>
    <w:rsid w:val="145E0D61"/>
    <w:rsid w:val="187C44E9"/>
    <w:rsid w:val="19634811"/>
    <w:rsid w:val="21291F0F"/>
    <w:rsid w:val="28CE1C91"/>
    <w:rsid w:val="301971A8"/>
    <w:rsid w:val="305E1345"/>
    <w:rsid w:val="383C5AEC"/>
    <w:rsid w:val="395E23B9"/>
    <w:rsid w:val="40A533D9"/>
    <w:rsid w:val="475A4875"/>
    <w:rsid w:val="49C23925"/>
    <w:rsid w:val="5F2A1EA2"/>
    <w:rsid w:val="61C52B42"/>
    <w:rsid w:val="653712BE"/>
    <w:rsid w:val="662E5D31"/>
    <w:rsid w:val="69474CB5"/>
    <w:rsid w:val="6D535020"/>
    <w:rsid w:val="6D643CE4"/>
    <w:rsid w:val="6DBD730C"/>
    <w:rsid w:val="6F77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2018-10-22T06:24:00Z</dcterms:created>
  <dc:creator>Administrator</dc:creator>
  <cp:lastModifiedBy>Administrator</cp:lastModifiedBy>
  <cp:lastPrinted>2022-10-20T00:36:00Z</cp:lastPrinted>
  <dcterms:modified xsi:type="dcterms:W3CDTF">2023-09-26T08:04:29Z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6D08A771E9A942D7925CE271DF2BC209</vt:lpwstr>
  </property>
</Properties>
</file>