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54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政府信息公开申请表</w:t>
      </w:r>
    </w:p>
    <w:tbl>
      <w:tblPr>
        <w:tblStyle w:val="3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9"/>
        <w:gridCol w:w="1350"/>
        <w:gridCol w:w="980"/>
        <w:gridCol w:w="2365"/>
        <w:gridCol w:w="5"/>
        <w:gridCol w:w="1915"/>
        <w:gridCol w:w="5"/>
        <w:gridCol w:w="791"/>
        <w:gridCol w:w="1680"/>
      </w:tblGrid>
      <w:tr w14:paraId="1509B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 w14:paraId="4F0E5A6A"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129" w:type="dxa"/>
            <w:gridSpan w:val="2"/>
            <w:vAlign w:val="center"/>
          </w:tcPr>
          <w:p w14:paraId="05F5C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  <w:p w14:paraId="664AF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（个人）</w:t>
            </w:r>
          </w:p>
        </w:tc>
        <w:tc>
          <w:tcPr>
            <w:tcW w:w="3345" w:type="dxa"/>
            <w:gridSpan w:val="2"/>
            <w:vAlign w:val="center"/>
          </w:tcPr>
          <w:p w14:paraId="17967D3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4E98E50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 w14:paraId="407C69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B4D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 w14:paraId="6552AD7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restart"/>
            <w:vAlign w:val="center"/>
          </w:tcPr>
          <w:p w14:paraId="479AD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</w:t>
            </w:r>
          </w:p>
          <w:p w14:paraId="02D8B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其他组织</w:t>
            </w:r>
          </w:p>
        </w:tc>
        <w:tc>
          <w:tcPr>
            <w:tcW w:w="1350" w:type="dxa"/>
            <w:vAlign w:val="center"/>
          </w:tcPr>
          <w:p w14:paraId="0F05E4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45" w:type="dxa"/>
            <w:gridSpan w:val="2"/>
            <w:vAlign w:val="center"/>
          </w:tcPr>
          <w:p w14:paraId="16ED53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41F62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476" w:type="dxa"/>
            <w:gridSpan w:val="3"/>
            <w:vAlign w:val="center"/>
          </w:tcPr>
          <w:p w14:paraId="5A6E69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90C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 w14:paraId="2FC545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 w14:paraId="5DD27D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 w14:paraId="5C2EF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联系人或代 理 人</w:t>
            </w:r>
          </w:p>
          <w:p w14:paraId="18934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345" w:type="dxa"/>
            <w:gridSpan w:val="2"/>
            <w:vAlign w:val="center"/>
          </w:tcPr>
          <w:p w14:paraId="0D35EC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069C1E8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 w14:paraId="3CFA1D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EC0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74CCC1A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1FD57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3345" w:type="dxa"/>
            <w:gridSpan w:val="2"/>
            <w:vAlign w:val="center"/>
          </w:tcPr>
          <w:p w14:paraId="7BBE50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7570234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476" w:type="dxa"/>
            <w:gridSpan w:val="3"/>
            <w:vAlign w:val="center"/>
          </w:tcPr>
          <w:p w14:paraId="74E059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D8D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59B72F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7B63BA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vAlign w:val="center"/>
          </w:tcPr>
          <w:p w14:paraId="6BFC95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072F18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476" w:type="dxa"/>
            <w:gridSpan w:val="3"/>
            <w:vAlign w:val="center"/>
          </w:tcPr>
          <w:p w14:paraId="47C866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CAE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68C8D0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69A97B9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350" w:type="dxa"/>
            <w:gridSpan w:val="3"/>
            <w:vAlign w:val="center"/>
          </w:tcPr>
          <w:p w14:paraId="593715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0633A41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1" w:type="dxa"/>
            <w:gridSpan w:val="2"/>
            <w:vAlign w:val="center"/>
          </w:tcPr>
          <w:p w14:paraId="00A181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001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5FD2A9E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25A2EDD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741" w:type="dxa"/>
            <w:gridSpan w:val="7"/>
            <w:vAlign w:val="center"/>
          </w:tcPr>
          <w:p w14:paraId="717085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C1A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 w14:paraId="1BA21189"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779" w:type="dxa"/>
            <w:vMerge w:val="restart"/>
            <w:textDirection w:val="tbLrV"/>
            <w:vAlign w:val="center"/>
          </w:tcPr>
          <w:p w14:paraId="6E381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350" w:type="dxa"/>
          </w:tcPr>
          <w:p w14:paraId="14C2169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5265" w:type="dxa"/>
            <w:gridSpan w:val="4"/>
          </w:tcPr>
          <w:p w14:paraId="138D8B9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gridSpan w:val="2"/>
          </w:tcPr>
          <w:p w14:paraId="031D9D5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 w14:paraId="67A6FA3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509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750" w:type="dxa"/>
            <w:vMerge w:val="continue"/>
          </w:tcPr>
          <w:p w14:paraId="1CE3B31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 w14:paraId="38E5B9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91" w:type="dxa"/>
            <w:gridSpan w:val="8"/>
          </w:tcPr>
          <w:p w14:paraId="204F0E2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内容描述：</w:t>
            </w:r>
          </w:p>
          <w:p w14:paraId="0A52395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E0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750" w:type="dxa"/>
            <w:vMerge w:val="continue"/>
          </w:tcPr>
          <w:p w14:paraId="376D328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 w14:paraId="3C28D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所需信息用途</w:t>
            </w:r>
          </w:p>
        </w:tc>
        <w:tc>
          <w:tcPr>
            <w:tcW w:w="9091" w:type="dxa"/>
            <w:gridSpan w:val="8"/>
          </w:tcPr>
          <w:p w14:paraId="78B7E142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52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 w14:paraId="3401DCFA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 w14:paraId="10EB4A0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信息的载体形式（单选）</w:t>
            </w:r>
          </w:p>
        </w:tc>
        <w:tc>
          <w:tcPr>
            <w:tcW w:w="6761" w:type="dxa"/>
            <w:gridSpan w:val="6"/>
            <w:vAlign w:val="center"/>
          </w:tcPr>
          <w:p w14:paraId="11EDA82B"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纸制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电子邮件</w:t>
            </w:r>
          </w:p>
        </w:tc>
      </w:tr>
      <w:tr w14:paraId="0EA3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 w14:paraId="4240901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 w14:paraId="3C2005A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信息的获取方式（单选）</w:t>
            </w:r>
          </w:p>
        </w:tc>
        <w:tc>
          <w:tcPr>
            <w:tcW w:w="6761" w:type="dxa"/>
            <w:gridSpan w:val="6"/>
            <w:vAlign w:val="center"/>
          </w:tcPr>
          <w:p w14:paraId="2D6E8C8B"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邮寄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电子邮件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自行领取</w:t>
            </w:r>
          </w:p>
        </w:tc>
      </w:tr>
      <w:tr w14:paraId="7925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9" w:type="dxa"/>
            <w:gridSpan w:val="4"/>
            <w:vAlign w:val="center"/>
          </w:tcPr>
          <w:p w14:paraId="5250157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申请人或代理人签名（盖章）</w:t>
            </w:r>
          </w:p>
        </w:tc>
        <w:tc>
          <w:tcPr>
            <w:tcW w:w="2365" w:type="dxa"/>
            <w:vAlign w:val="center"/>
          </w:tcPr>
          <w:p w14:paraId="37C4AA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9F3A3E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476" w:type="dxa"/>
            <w:gridSpan w:val="3"/>
          </w:tcPr>
          <w:p w14:paraId="3949CCB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054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0620" w:type="dxa"/>
            <w:gridSpan w:val="10"/>
            <w:vAlign w:val="center"/>
          </w:tcPr>
          <w:p w14:paraId="07BB2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备注：1.申请表内容应真实有效，同时申请人对所填信息的真实性负责；</w:t>
            </w:r>
          </w:p>
          <w:p w14:paraId="38DCE4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2.提交申请表时，公民须提交身份证正反两面复印件，法人或其他组织须提交</w:t>
            </w:r>
          </w:p>
          <w:p w14:paraId="38C108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组织机构代码证或工商营业执照复印件。</w:t>
            </w:r>
          </w:p>
        </w:tc>
      </w:tr>
    </w:tbl>
    <w:p w14:paraId="1728F7C1">
      <w:pPr>
        <w:jc w:val="both"/>
        <w:rPr>
          <w:rFonts w:hint="eastAsia"/>
          <w:b w:val="0"/>
          <w:bCs w:val="0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712BE"/>
    <w:rsid w:val="02932DF4"/>
    <w:rsid w:val="0AA000AA"/>
    <w:rsid w:val="0DFF3099"/>
    <w:rsid w:val="145E0D61"/>
    <w:rsid w:val="21291F0F"/>
    <w:rsid w:val="28CE1C91"/>
    <w:rsid w:val="32143212"/>
    <w:rsid w:val="383C5AEC"/>
    <w:rsid w:val="395E23B9"/>
    <w:rsid w:val="40A533D9"/>
    <w:rsid w:val="475A4875"/>
    <w:rsid w:val="49C23925"/>
    <w:rsid w:val="5F2A1EA2"/>
    <w:rsid w:val="61C52B42"/>
    <w:rsid w:val="653712BE"/>
    <w:rsid w:val="662E5D31"/>
    <w:rsid w:val="69474CB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256</Words>
  <Characters>258</Characters>
  <Lines>0</Lines>
  <Paragraphs>0</Paragraphs>
  <TotalTime>10</TotalTime>
  <ScaleCrop>false</ScaleCrop>
  <LinksUpToDate>false</LinksUpToDate>
  <CharactersWithSpaces>279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2018-10-22T06:24:00Z</dcterms:created>
  <dc:creator>Administrator</dc:creator>
  <cp:lastModifiedBy>WPS_1645068754</cp:lastModifiedBy>
  <cp:lastPrinted>2022-10-20T00:36:00Z</cp:lastPrinted>
  <dcterms:modified xsi:type="dcterms:W3CDTF">2026-08-14T07:14:04Z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2980CE97A9B4453180772225D8F1A2C3_13</vt:lpwstr>
  </property>
</Properties>
</file>