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政府信息公开申请表</w:t>
      </w:r>
    </w:p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6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02932DF4"/>
    <w:rsid w:val="0AA000AA"/>
    <w:rsid w:val="0DFF3099"/>
    <w:rsid w:val="145E0D61"/>
    <w:rsid w:val="21291F0F"/>
    <w:rsid w:val="28CE1C91"/>
    <w:rsid w:val="383C5AEC"/>
    <w:rsid w:val="395E23B9"/>
    <w:rsid w:val="3D3F5917"/>
    <w:rsid w:val="40A533D9"/>
    <w:rsid w:val="475A4875"/>
    <w:rsid w:val="49C23925"/>
    <w:rsid w:val="5F2A1EA2"/>
    <w:rsid w:val="61C52B42"/>
    <w:rsid w:val="653712BE"/>
    <w:rsid w:val="662E5D31"/>
    <w:rsid w:val="69474CB5"/>
    <w:rsid w:val="6D535020"/>
    <w:rsid w:val="7EB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256</Words>
  <Characters>258</Characters>
  <Lines>0</Lines>
  <Paragraphs>0</Paragraphs>
  <TotalTime>16</TotalTime>
  <ScaleCrop>false</ScaleCrop>
  <LinksUpToDate>false</LinksUpToDate>
  <CharactersWithSpaces>279</CharactersWithSpaces>
  <Application>WPS Office_11.8.2.12092_F1E327BC-269C-435d-A152-05C5408002CA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admin</cp:lastModifiedBy>
  <cp:lastPrinted>2022-10-20T00:36:00Z</cp:lastPrinted>
  <dcterms:modified xsi:type="dcterms:W3CDTF">2024-04-23T07:32:03Z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2052-11.8.2.12092</vt:lpwstr>
  </property>
  <property fmtid="{D5CDD505-2E9C-101B-9397-08002B2CF9AE}" pid="3" name="ICV">
    <vt:lpwstr>32513CABF2644438AB83720A1898044C</vt:lpwstr>
  </property>
</Properties>
</file>