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  <w:bookmarkStart w:id="0" w:name="_GoBack"/>
            <w:bookmarkEnd w:id="0"/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28CE1C91"/>
    <w:rsid w:val="383C5AEC"/>
    <w:rsid w:val="395E23B9"/>
    <w:rsid w:val="3D3F5917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256</Words>
  <Characters>258</Characters>
  <Lines>0</Lines>
  <Paragraphs>0</Paragraphs>
  <TotalTime>13</TotalTime>
  <ScaleCrop>false</ScaleCrop>
  <LinksUpToDate>false</LinksUpToDate>
  <CharactersWithSpaces>279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承影</cp:lastModifiedBy>
  <cp:lastPrinted>2022-10-20T00:36:00Z</cp:lastPrinted>
  <dcterms:modified xsi:type="dcterms:W3CDTF">2023-07-18T09:35:33Z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BE209D8F25844E6FB40F6F22EEF0A670_13</vt:lpwstr>
  </property>
</Properties>
</file>