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710" w:rsidRDefault="00331710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鹿泉区政协</w:t>
      </w: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2019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331710" w:rsidRDefault="00331710" w:rsidP="00EE7045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年部门预算公开表（见附表）</w:t>
      </w:r>
    </w:p>
    <w:p w:rsidR="00331710" w:rsidRDefault="00331710" w:rsidP="00EE7045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331710" w:rsidRDefault="00331710" w:rsidP="00EE7045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331710" w:rsidRDefault="00331710" w:rsidP="00EE7045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331710" w:rsidRDefault="00331710" w:rsidP="00EE7045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331710" w:rsidRDefault="00331710" w:rsidP="00EE7045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331710" w:rsidRDefault="00331710" w:rsidP="00EE7045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331710" w:rsidRDefault="00331710" w:rsidP="00EE7045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331710" w:rsidRDefault="00331710" w:rsidP="00EE7045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331710" w:rsidRDefault="00331710" w:rsidP="00EE7045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331710" w:rsidRDefault="00331710" w:rsidP="00EE7045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331710" w:rsidRDefault="00331710" w:rsidP="00EE7045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331710" w:rsidRDefault="00331710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331710" w:rsidRDefault="00331710" w:rsidP="00EE7045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331710" w:rsidRDefault="00331710" w:rsidP="00EE7045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331710" w:rsidRDefault="00331710" w:rsidP="00EE7045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  <w:bookmarkStart w:id="0" w:name="_GoBack"/>
      <w:bookmarkEnd w:id="0"/>
    </w:p>
    <w:p w:rsidR="00331710" w:rsidRDefault="00331710" w:rsidP="00EE7045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331710" w:rsidRDefault="00331710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331710" w:rsidRDefault="00331710" w:rsidP="00EE7045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331710" w:rsidRDefault="00331710" w:rsidP="00EE7045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331710" w:rsidRDefault="00331710"/>
    <w:sectPr w:rsidR="00331710" w:rsidSect="00006E6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es New Roma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宋体-方正超大字符集">
    <w:altName w:val="方正兰亭超细黑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006E64"/>
    <w:rsid w:val="00030F69"/>
    <w:rsid w:val="001A6347"/>
    <w:rsid w:val="00331710"/>
    <w:rsid w:val="005764C9"/>
    <w:rsid w:val="005F5DD2"/>
    <w:rsid w:val="00A5774A"/>
    <w:rsid w:val="00D94858"/>
    <w:rsid w:val="00EE7045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6E64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47</Words>
  <Characters>269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subject/>
  <dc:creator>user</dc:creator>
  <cp:keywords/>
  <dc:description/>
  <cp:lastModifiedBy>微软用户</cp:lastModifiedBy>
  <cp:revision>5</cp:revision>
  <dcterms:created xsi:type="dcterms:W3CDTF">2019-01-15T00:49:00Z</dcterms:created>
  <dcterms:modified xsi:type="dcterms:W3CDTF">2019-03-07T07:30:00Z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