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石家庄市自然资源和规划局鹿泉分局政府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8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383C5AEC"/>
    <w:rsid w:val="387B1B47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  <w:rsid w:val="7A122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ccc</cp:lastModifiedBy>
  <cp:lastPrinted>2022-10-20T00:36:00Z</cp:lastPrinted>
  <dcterms:modified xsi:type="dcterms:W3CDTF">2022-10-27T02:37:58Z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6D08A771E9A942D7925CE271DF2BC209</vt:lpwstr>
  </property>
</Properties>
</file>