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04C" w:rsidRPr="00FA0548" w:rsidRDefault="00DA004C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2020</w:t>
      </w:r>
      <w:r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DA004C" w:rsidRPr="00136145" w:rsidRDefault="00DA004C" w:rsidP="00C140E9">
      <w:pPr>
        <w:ind w:firstLineChars="200" w:firstLine="31680"/>
        <w:rPr>
          <w:rFonts w:ascii="黑体" w:eastAsia="黑体" w:hAnsi="黑体"/>
          <w:sz w:val="30"/>
          <w:szCs w:val="30"/>
        </w:rPr>
      </w:pPr>
      <w:r w:rsidRPr="00136145">
        <w:rPr>
          <w:rFonts w:ascii="黑体" w:eastAsia="黑体" w:hAnsi="黑体" w:cs="黑体" w:hint="eastAsia"/>
          <w:sz w:val="30"/>
          <w:szCs w:val="30"/>
        </w:rPr>
        <w:t>一、</w:t>
      </w:r>
      <w:r>
        <w:rPr>
          <w:rFonts w:ascii="黑体" w:eastAsia="黑体" w:hAnsi="黑体" w:cs="黑体"/>
          <w:sz w:val="30"/>
          <w:szCs w:val="30"/>
        </w:rPr>
        <w:t>2020</w:t>
      </w:r>
      <w:r w:rsidRPr="00136145">
        <w:rPr>
          <w:rFonts w:ascii="黑体" w:eastAsia="黑体" w:hAnsi="黑体" w:cs="黑体" w:hint="eastAsia"/>
          <w:sz w:val="30"/>
          <w:szCs w:val="30"/>
        </w:rPr>
        <w:t>年部门预算公开表</w:t>
      </w:r>
    </w:p>
    <w:p w:rsidR="00DA004C" w:rsidRDefault="00DA004C" w:rsidP="00C140E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DA004C" w:rsidRDefault="00DA004C" w:rsidP="00C140E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DA004C" w:rsidRDefault="00DA004C" w:rsidP="00C140E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DA004C" w:rsidRDefault="00DA004C" w:rsidP="00C140E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DA004C" w:rsidRDefault="00DA004C" w:rsidP="00C140E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DA004C" w:rsidRDefault="00DA004C" w:rsidP="00C140E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DA004C" w:rsidRDefault="00DA004C" w:rsidP="00C140E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DA004C" w:rsidRDefault="00DA004C" w:rsidP="00C140E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DA004C" w:rsidRDefault="00DA004C" w:rsidP="00C140E9">
      <w:pPr>
        <w:numPr>
          <w:ilvl w:val="0"/>
          <w:numId w:val="1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DA004C" w:rsidRPr="00136145" w:rsidRDefault="00DA004C" w:rsidP="00C140E9">
      <w:pPr>
        <w:ind w:firstLineChars="200" w:firstLine="31680"/>
        <w:rPr>
          <w:rFonts w:ascii="黑体" w:eastAsia="黑体" w:hAnsi="黑体"/>
          <w:sz w:val="30"/>
          <w:szCs w:val="30"/>
        </w:rPr>
      </w:pPr>
      <w:r w:rsidRPr="00136145">
        <w:rPr>
          <w:rFonts w:ascii="黑体" w:eastAsia="黑体" w:hAnsi="黑体" w:cs="黑体" w:hint="eastAsia"/>
          <w:sz w:val="30"/>
          <w:szCs w:val="30"/>
        </w:rPr>
        <w:t>二、</w:t>
      </w:r>
      <w:r>
        <w:rPr>
          <w:rFonts w:ascii="黑体" w:eastAsia="黑体" w:hAnsi="黑体" w:cs="黑体"/>
          <w:sz w:val="30"/>
          <w:szCs w:val="30"/>
        </w:rPr>
        <w:t>2020</w:t>
      </w:r>
      <w:r w:rsidRPr="00136145">
        <w:rPr>
          <w:rFonts w:ascii="黑体" w:eastAsia="黑体" w:hAnsi="黑体" w:cs="黑体" w:hint="eastAsia"/>
          <w:sz w:val="30"/>
          <w:szCs w:val="30"/>
        </w:rPr>
        <w:t>年部门预算信息公开情况说明</w:t>
      </w:r>
    </w:p>
    <w:p w:rsidR="00DA004C" w:rsidRDefault="00DA004C" w:rsidP="00C140E9">
      <w:pPr>
        <w:numPr>
          <w:ilvl w:val="0"/>
          <w:numId w:val="2"/>
        </w:num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DA004C" w:rsidRDefault="00DA004C" w:rsidP="00A5774A">
      <w:pPr>
        <w:ind w:firstLine="64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DA004C" w:rsidRDefault="00DA004C" w:rsidP="00C140E9">
      <w:pPr>
        <w:ind w:firstLineChars="200" w:firstLine="31680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p w:rsidR="00DA004C" w:rsidRDefault="00DA004C" w:rsidP="00C140E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DA004C" w:rsidRDefault="00DA004C" w:rsidP="00C140E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、预算绩效信息</w:t>
      </w:r>
    </w:p>
    <w:p w:rsidR="00DA004C" w:rsidRDefault="00DA004C" w:rsidP="00C140E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DA004C" w:rsidRDefault="00DA004C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DA004C" w:rsidRDefault="00DA004C" w:rsidP="00C140E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DA004C" w:rsidRPr="00F12D40" w:rsidRDefault="00DA004C" w:rsidP="00C140E9">
      <w:pPr>
        <w:autoSpaceDE w:val="0"/>
        <w:autoSpaceDN w:val="0"/>
        <w:adjustRightInd w:val="0"/>
        <w:ind w:firstLineChars="200" w:firstLine="31680"/>
        <w:jc w:val="left"/>
        <w:rPr>
          <w:rFonts w:ascii="仿宋_GB2312" w:eastAsia="仿宋_GB2312" w:hAnsi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DA004C" w:rsidRDefault="00DA004C"/>
    <w:sectPr w:rsidR="00DA004C" w:rsidSect="007160B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宋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36145"/>
    <w:rsid w:val="001A6347"/>
    <w:rsid w:val="00405056"/>
    <w:rsid w:val="004164A3"/>
    <w:rsid w:val="0055363D"/>
    <w:rsid w:val="007160B6"/>
    <w:rsid w:val="00A5774A"/>
    <w:rsid w:val="00C140E9"/>
    <w:rsid w:val="00CB64DD"/>
    <w:rsid w:val="00D94858"/>
    <w:rsid w:val="00DA004C"/>
    <w:rsid w:val="00F12D40"/>
    <w:rsid w:val="00FA0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774A"/>
    <w:pPr>
      <w:widowControl w:val="0"/>
      <w:jc w:val="both"/>
    </w:pPr>
    <w:rPr>
      <w:rFonts w:ascii="Times New Roman" w:hAnsi="Times New Roman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95</TotalTime>
  <Pages>1</Pages>
  <Words>45</Words>
  <Characters>257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微软用户</cp:lastModifiedBy>
  <cp:revision>5</cp:revision>
  <dcterms:created xsi:type="dcterms:W3CDTF">2019-01-15T00:49:00Z</dcterms:created>
  <dcterms:modified xsi:type="dcterms:W3CDTF">2020-02-25T03:28:00Z</dcterms:modified>
</cp:coreProperties>
</file>