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281B" w:rsidRPr="00FA0548" w:rsidRDefault="00B4281B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/>
          <w:b/>
          <w:bCs/>
          <w:sz w:val="44"/>
          <w:szCs w:val="44"/>
        </w:rPr>
        <w:t>2020</w:t>
      </w:r>
      <w:r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B4281B" w:rsidRPr="00136145" w:rsidRDefault="00B4281B" w:rsidP="00D21F4B">
      <w:pPr>
        <w:ind w:firstLineChars="200" w:firstLine="3168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>
        <w:rPr>
          <w:rFonts w:ascii="黑体" w:eastAsia="黑体" w:hAnsi="黑体" w:cs="仿宋_GB2312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B4281B" w:rsidRDefault="00B4281B" w:rsidP="00D21F4B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B4281B" w:rsidRDefault="00B4281B" w:rsidP="00D21F4B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B4281B" w:rsidRDefault="00B4281B" w:rsidP="00D21F4B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B4281B" w:rsidRDefault="00B4281B" w:rsidP="00D21F4B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B4281B" w:rsidRDefault="00B4281B" w:rsidP="00D21F4B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B4281B" w:rsidRDefault="00B4281B" w:rsidP="00D21F4B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B4281B" w:rsidRDefault="00B4281B" w:rsidP="00D21F4B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B4281B" w:rsidRDefault="00B4281B" w:rsidP="00D21F4B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B4281B" w:rsidRDefault="00B4281B" w:rsidP="00D21F4B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B4281B" w:rsidRPr="00136145" w:rsidRDefault="00B4281B" w:rsidP="00D21F4B">
      <w:pPr>
        <w:ind w:firstLineChars="200" w:firstLine="3168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>
        <w:rPr>
          <w:rFonts w:ascii="黑体" w:eastAsia="黑体" w:hAnsi="黑体" w:cs="仿宋_GB2312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年部门预算信息公开情况说明</w:t>
      </w:r>
    </w:p>
    <w:p w:rsidR="00B4281B" w:rsidRDefault="00B4281B" w:rsidP="00D21F4B">
      <w:pPr>
        <w:numPr>
          <w:ilvl w:val="0"/>
          <w:numId w:val="2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B4281B" w:rsidRDefault="00B4281B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B4281B" w:rsidRDefault="00B4281B" w:rsidP="00D21F4B">
      <w:p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B4281B" w:rsidRDefault="00B4281B" w:rsidP="00D21F4B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B4281B" w:rsidRDefault="00B4281B" w:rsidP="00D21F4B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、预算绩效信息</w:t>
      </w:r>
    </w:p>
    <w:p w:rsidR="00B4281B" w:rsidRDefault="00B4281B" w:rsidP="00D21F4B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B4281B" w:rsidRDefault="00B4281B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B4281B" w:rsidRDefault="00B4281B" w:rsidP="00D21F4B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B4281B" w:rsidRPr="00F12D40" w:rsidRDefault="00B4281B" w:rsidP="00D21F4B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B4281B" w:rsidRDefault="00B4281B"/>
    <w:sectPr w:rsidR="00B4281B" w:rsidSect="00B47BB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281B" w:rsidRDefault="00B4281B">
      <w:r>
        <w:separator/>
      </w:r>
    </w:p>
  </w:endnote>
  <w:endnote w:type="continuationSeparator" w:id="1">
    <w:p w:rsidR="00B4281B" w:rsidRDefault="00B428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宋体-方正超大字符集">
    <w:altName w:val="黑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281B" w:rsidRDefault="00B4281B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281B" w:rsidRDefault="00B4281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281B" w:rsidRDefault="00B4281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281B" w:rsidRDefault="00B4281B">
      <w:r>
        <w:separator/>
      </w:r>
    </w:p>
  </w:footnote>
  <w:footnote w:type="continuationSeparator" w:id="1">
    <w:p w:rsidR="00B4281B" w:rsidRDefault="00B428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281B" w:rsidRDefault="00B4281B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281B" w:rsidRDefault="00B4281B" w:rsidP="00D21F4B">
    <w:pPr>
      <w:pStyle w:val="Header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281B" w:rsidRDefault="00B4281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774A"/>
    <w:rsid w:val="000303CA"/>
    <w:rsid w:val="00136145"/>
    <w:rsid w:val="001A6347"/>
    <w:rsid w:val="004164A3"/>
    <w:rsid w:val="005967A7"/>
    <w:rsid w:val="00A5774A"/>
    <w:rsid w:val="00B4281B"/>
    <w:rsid w:val="00B47BB1"/>
    <w:rsid w:val="00D21F4B"/>
    <w:rsid w:val="00D94858"/>
    <w:rsid w:val="00F12D40"/>
    <w:rsid w:val="00FA05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774A"/>
    <w:pPr>
      <w:widowControl w:val="0"/>
      <w:jc w:val="both"/>
    </w:pPr>
    <w:rPr>
      <w:rFonts w:ascii="Times New Roman" w:hAnsi="Times New Roman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D21F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424F2D"/>
    <w:rPr>
      <w:rFonts w:ascii="Times New Roman" w:hAnsi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D21F4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424F2D"/>
    <w:rPr>
      <w:rFonts w:ascii="Times New Roman" w:hAnsi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</Pages>
  <Words>45</Words>
  <Characters>257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2019-01-15T00:49:00Z</dcterms:created>
  <dcterms:modified xsi:type="dcterms:W3CDTF">2020-02-25T01:40:00Z</dcterms:modified>
</cp:coreProperties>
</file>