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2E98" w:rsidRDefault="009F2E98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2019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9F2E98" w:rsidRDefault="009F2E98" w:rsidP="00A41A18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9F2E98" w:rsidRDefault="009F2E98" w:rsidP="00A41A18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9F2E98" w:rsidRDefault="009F2E98" w:rsidP="00A41A18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9F2E98" w:rsidRDefault="009F2E98" w:rsidP="00A41A18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9F2E98" w:rsidRDefault="009F2E98" w:rsidP="00A41A18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9F2E98" w:rsidRDefault="009F2E98" w:rsidP="00A41A18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9F2E98" w:rsidRDefault="009F2E98" w:rsidP="00A41A18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9F2E98" w:rsidRDefault="009F2E98" w:rsidP="00A41A18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9F2E98" w:rsidRDefault="009F2E98" w:rsidP="00A41A18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9F2E98" w:rsidRDefault="009F2E98" w:rsidP="00A41A18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9F2E98" w:rsidRDefault="009F2E98" w:rsidP="00A41A18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9F2E98" w:rsidRDefault="009F2E98" w:rsidP="00A41A18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9F2E98" w:rsidRDefault="009F2E98" w:rsidP="00A41A18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9F2E98" w:rsidRDefault="009F2E98" w:rsidP="00A41A18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9F2E98" w:rsidRDefault="009F2E98" w:rsidP="00A41A18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9F2E98" w:rsidRDefault="009F2E98" w:rsidP="00A41A18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9F2E98" w:rsidRDefault="009F2E98" w:rsidP="00A41A18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9F2E98" w:rsidRDefault="009F2E98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9F2E98" w:rsidRDefault="009F2E98" w:rsidP="00A41A18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9F2E98" w:rsidRDefault="009F2E98" w:rsidP="00A41A18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9F2E98" w:rsidRDefault="009F2E98"/>
    <w:sectPr w:rsidR="009F2E98" w:rsidSect="003208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2E98" w:rsidRDefault="009F2E98">
      <w:r>
        <w:separator/>
      </w:r>
    </w:p>
  </w:endnote>
  <w:endnote w:type="continuationSeparator" w:id="1">
    <w:p w:rsidR="009F2E98" w:rsidRDefault="009F2E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宋体-方正超大字符集">
    <w:altName w:val="黑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E98" w:rsidRDefault="009F2E9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E98" w:rsidRDefault="009F2E98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E98" w:rsidRDefault="009F2E9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2E98" w:rsidRDefault="009F2E98">
      <w:r>
        <w:separator/>
      </w:r>
    </w:p>
  </w:footnote>
  <w:footnote w:type="continuationSeparator" w:id="1">
    <w:p w:rsidR="009F2E98" w:rsidRDefault="009F2E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E98" w:rsidRDefault="009F2E98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E98" w:rsidRDefault="009F2E98" w:rsidP="00A41A18">
    <w:pPr>
      <w:pStyle w:val="Header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E98" w:rsidRDefault="009F2E9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A6347"/>
    <w:rsid w:val="002249A0"/>
    <w:rsid w:val="003208FA"/>
    <w:rsid w:val="00930663"/>
    <w:rsid w:val="009F2E98"/>
    <w:rsid w:val="00A300E2"/>
    <w:rsid w:val="00A41A18"/>
    <w:rsid w:val="00A5774A"/>
    <w:rsid w:val="00B949B6"/>
    <w:rsid w:val="00C5786C"/>
    <w:rsid w:val="00CB3C7E"/>
    <w:rsid w:val="00D94858"/>
    <w:rsid w:val="00E2414A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08FA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578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ascii="Times New Roman" w:hAnsi="Times New Roman"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C578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45</Words>
  <Characters>257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subject/>
  <dc:creator>user</dc:creator>
  <cp:keywords/>
  <dc:description/>
  <cp:lastModifiedBy>User</cp:lastModifiedBy>
  <cp:revision>6</cp:revision>
  <dcterms:created xsi:type="dcterms:W3CDTF">2019-01-15T00:49:00Z</dcterms:created>
  <dcterms:modified xsi:type="dcterms:W3CDTF">2019-02-20T06:58:00Z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