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1A2" w:rsidRDefault="003E31A2" w:rsidP="004A400E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3E31A2" w:rsidRDefault="003E31A2" w:rsidP="004A400E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3E31A2" w:rsidRDefault="003E31A2" w:rsidP="004A400E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3E31A2" w:rsidRDefault="003E31A2" w:rsidP="004A400E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3E31A2" w:rsidRDefault="003E31A2" w:rsidP="004A400E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3E31A2" w:rsidRDefault="003E31A2" w:rsidP="004A400E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3E31A2" w:rsidRDefault="003E31A2" w:rsidP="004A400E">
      <w:pPr>
        <w:ind w:firstLineChars="200" w:firstLine="3168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3E31A2" w:rsidRDefault="003E31A2" w:rsidP="004A400E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3E31A2" w:rsidRDefault="003E31A2" w:rsidP="004A400E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3E31A2" w:rsidRDefault="003E31A2" w:rsidP="004A400E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3E31A2" w:rsidRDefault="003E31A2" w:rsidP="004A400E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3E31A2" w:rsidRDefault="003E31A2" w:rsidP="004A400E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3E31A2" w:rsidRDefault="003E31A2" w:rsidP="004A400E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3E31A2" w:rsidSect="001108C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108CB"/>
    <w:rsid w:val="001A6347"/>
    <w:rsid w:val="002B790F"/>
    <w:rsid w:val="003E31A2"/>
    <w:rsid w:val="004A400E"/>
    <w:rsid w:val="00A5774A"/>
    <w:rsid w:val="00D23B4C"/>
    <w:rsid w:val="00D94858"/>
    <w:rsid w:val="00F245BD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400E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45</Words>
  <Characters>260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微软用户</cp:lastModifiedBy>
  <cp:revision>3</cp:revision>
  <dcterms:created xsi:type="dcterms:W3CDTF">2019-01-15T00:49:00Z</dcterms:created>
  <dcterms:modified xsi:type="dcterms:W3CDTF">2019-03-04T05:04:00Z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