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6B8" w:rsidRDefault="009526B8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9526B8" w:rsidRDefault="009526B8" w:rsidP="00DB533C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9526B8" w:rsidRDefault="009526B8" w:rsidP="00DB533C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9526B8" w:rsidRDefault="009526B8" w:rsidP="00DB533C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9526B8" w:rsidRDefault="009526B8" w:rsidP="00DB533C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9526B8" w:rsidRDefault="009526B8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9526B8" w:rsidRDefault="009526B8" w:rsidP="00DB533C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9526B8" w:rsidRDefault="009526B8" w:rsidP="00DB533C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9526B8" w:rsidRDefault="009526B8" w:rsidP="00DB533C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9526B8" w:rsidRDefault="009526B8" w:rsidP="00DB533C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9526B8" w:rsidRDefault="009526B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9526B8" w:rsidRDefault="009526B8" w:rsidP="00DB533C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9526B8" w:rsidRDefault="009526B8" w:rsidP="00DB533C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9526B8" w:rsidRDefault="009526B8"/>
    <w:sectPr w:rsidR="009526B8" w:rsidSect="005503E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074927"/>
    <w:rsid w:val="001A6347"/>
    <w:rsid w:val="00291425"/>
    <w:rsid w:val="003226CE"/>
    <w:rsid w:val="004358F7"/>
    <w:rsid w:val="005335F4"/>
    <w:rsid w:val="005503E1"/>
    <w:rsid w:val="00635BF5"/>
    <w:rsid w:val="0073261A"/>
    <w:rsid w:val="009526B8"/>
    <w:rsid w:val="00A5774A"/>
    <w:rsid w:val="00D94858"/>
    <w:rsid w:val="00DB533C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3E1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45</Words>
  <Characters>261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lenovo</cp:lastModifiedBy>
  <cp:revision>3</cp:revision>
  <dcterms:created xsi:type="dcterms:W3CDTF">2019-03-04T05:34:00Z</dcterms:created>
  <dcterms:modified xsi:type="dcterms:W3CDTF">2019-03-04T08:10:00Z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