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078" w:rsidRDefault="001D0078">
      <w:pPr>
        <w:jc w:val="center"/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石家庄市鹿泉区人力资源和社会保障局</w:t>
      </w:r>
    </w:p>
    <w:p w:rsidR="001D0078" w:rsidRDefault="001D0078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1D0078" w:rsidRDefault="001D007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1D0078" w:rsidRDefault="001D007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1D0078" w:rsidRDefault="001D007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1D0078" w:rsidRDefault="001D007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1D0078" w:rsidRDefault="001D007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1D0078" w:rsidRDefault="001D007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1D0078" w:rsidRDefault="001D007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1D0078" w:rsidRDefault="001D007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1D0078" w:rsidRDefault="001D007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1D0078" w:rsidRDefault="001D007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1D0078" w:rsidRDefault="001D007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1D0078" w:rsidRDefault="001D0078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1D0078" w:rsidRDefault="001D0078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1D0078" w:rsidRDefault="001D0078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1D0078" w:rsidRDefault="001D007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1D0078" w:rsidRDefault="001D007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1D0078" w:rsidRDefault="001D007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1D0078" w:rsidRDefault="001D0078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1D0078" w:rsidRDefault="001D007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1D0078" w:rsidRDefault="001D0078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1D0078" w:rsidRDefault="001D0078"/>
    <w:sectPr w:rsidR="001D0078" w:rsidSect="00C7304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A6347"/>
    <w:rsid w:val="001D0078"/>
    <w:rsid w:val="00283800"/>
    <w:rsid w:val="00355382"/>
    <w:rsid w:val="00381D3F"/>
    <w:rsid w:val="00752CA1"/>
    <w:rsid w:val="00803BD5"/>
    <w:rsid w:val="00A5774A"/>
    <w:rsid w:val="00AE55A0"/>
    <w:rsid w:val="00C73048"/>
    <w:rsid w:val="00D94858"/>
    <w:rsid w:val="00EB5FA7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3048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48</Words>
  <Characters>276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subject/>
  <dc:creator>user</dc:creator>
  <cp:keywords/>
  <dc:description/>
  <cp:lastModifiedBy>lq</cp:lastModifiedBy>
  <cp:revision>3</cp:revision>
  <dcterms:created xsi:type="dcterms:W3CDTF">2019-03-01T07:02:00Z</dcterms:created>
  <dcterms:modified xsi:type="dcterms:W3CDTF">2019-03-01T07:03:00Z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