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08E" w:rsidRDefault="008E008E">
      <w:pPr>
        <w:adjustRightInd w:val="0"/>
        <w:spacing w:line="360" w:lineRule="auto"/>
        <w:rPr>
          <w:rFonts w:ascii="黑体" w:eastAsia="黑体" w:hAnsi="黑体" w:cs="黑体"/>
          <w:sz w:val="32"/>
          <w:szCs w:val="32"/>
        </w:rPr>
      </w:pPr>
    </w:p>
    <w:p w:rsidR="008E008E" w:rsidRDefault="008E008E">
      <w:pPr>
        <w:spacing w:line="360" w:lineRule="auto"/>
        <w:jc w:val="center"/>
        <w:rPr>
          <w:rFonts w:ascii="仿宋" w:eastAsia="仿宋" w:hAnsi="仿宋" w:cs="仿宋"/>
          <w:sz w:val="32"/>
          <w:szCs w:val="32"/>
        </w:rPr>
      </w:pPr>
      <w:r>
        <w:rPr>
          <w:rFonts w:ascii="宋体" w:hint="eastAsia"/>
          <w:b/>
          <w:bCs/>
          <w:sz w:val="36"/>
          <w:szCs w:val="32"/>
        </w:rPr>
        <w:t>关于网络运行费项目绩效评价报告</w:t>
      </w:r>
    </w:p>
    <w:p w:rsidR="008E008E" w:rsidRPr="003F39D3" w:rsidRDefault="008E008E" w:rsidP="003B0EE6">
      <w:pPr>
        <w:adjustRightInd w:val="0"/>
        <w:snapToGrid w:val="0"/>
        <w:spacing w:line="360" w:lineRule="auto"/>
        <w:rPr>
          <w:rFonts w:ascii="仿宋_GB2312" w:eastAsia="仿宋_GB2312"/>
          <w:sz w:val="32"/>
          <w:szCs w:val="32"/>
        </w:rPr>
      </w:pPr>
    </w:p>
    <w:p w:rsidR="008E008E" w:rsidRDefault="008E008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号）文件要求，我办高度重视，遵循“科学性、规范性、客观性和公正性”的原则，对网络运行费项目实施了绩效评价，形成本评价报告。</w:t>
      </w:r>
    </w:p>
    <w:p w:rsidR="008E008E" w:rsidRDefault="008E008E">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8E008E" w:rsidRDefault="008E008E">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8E008E" w:rsidRDefault="008E008E"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8E008E" w:rsidRDefault="008E008E"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8E008E" w:rsidRDefault="008E008E"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8E008E" w:rsidRDefault="008E008E" w:rsidP="00F675F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政府办公室承接着全区党政机关办公内网运行、政府大院互联网运行、政务外网运行等诸多网络设施的运行与维护工作，要确保各类视频会议、政务网络的运行通畅。该项目预算资金</w:t>
      </w:r>
      <w:r>
        <w:rPr>
          <w:rFonts w:ascii="仿宋_GB2312" w:eastAsia="仿宋_GB2312"/>
          <w:sz w:val="32"/>
          <w:szCs w:val="32"/>
        </w:rPr>
        <w:t>138</w:t>
      </w:r>
      <w:r>
        <w:rPr>
          <w:rFonts w:ascii="仿宋_GB2312" w:eastAsia="仿宋_GB2312" w:hint="eastAsia"/>
          <w:sz w:val="32"/>
          <w:szCs w:val="32"/>
        </w:rPr>
        <w:t>万元，全部经费由财政拨发。</w:t>
      </w:r>
    </w:p>
    <w:p w:rsidR="008E008E" w:rsidRDefault="008E008E">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8E008E" w:rsidRDefault="008E008E" w:rsidP="004D1C6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该项目用于党政机关办公内网、大院互联网、政府门户网站、网络办公系统、机房系统等日常运行及维护工作，保障政府网络系统安全运行，确保各类会议顺利召开，最终达到提升技术实力，保障服务区政府日常工作的顺利进行，</w:t>
      </w:r>
    </w:p>
    <w:p w:rsidR="008E008E" w:rsidRDefault="008E008E" w:rsidP="004D1C6F">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8E008E" w:rsidRDefault="008E008E"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8E008E" w:rsidRPr="005D2EB9" w:rsidRDefault="008E008E"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8E008E" w:rsidRPr="005D2EB9" w:rsidRDefault="008E008E"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8E008E" w:rsidRPr="005D2EB9" w:rsidRDefault="008E008E"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8E008E" w:rsidRDefault="008E008E"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8E008E" w:rsidRDefault="008E008E">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8E008E" w:rsidRPr="009C27C7" w:rsidRDefault="008E008E"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8E008E" w:rsidRPr="009C27C7" w:rsidRDefault="008E008E">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8E008E" w:rsidRPr="003B0EE6" w:rsidRDefault="008E008E"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8E008E" w:rsidRPr="003B0EE6" w:rsidRDefault="008E008E"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经评估，该项目</w:t>
      </w:r>
      <w:r>
        <w:rPr>
          <w:rFonts w:ascii="仿宋_GB2312" w:eastAsia="仿宋_GB2312"/>
          <w:sz w:val="32"/>
          <w:szCs w:val="32"/>
        </w:rPr>
        <w:t>2019</w:t>
      </w:r>
      <w:r>
        <w:rPr>
          <w:rFonts w:ascii="仿宋_GB2312" w:eastAsia="仿宋_GB2312" w:hint="eastAsia"/>
          <w:sz w:val="32"/>
          <w:szCs w:val="32"/>
        </w:rPr>
        <w:t>年更新了相关的机房设备、网络带宽等，圆满完成了各类会议的保障工作，会议保障率为</w:t>
      </w:r>
      <w:r>
        <w:rPr>
          <w:rFonts w:ascii="仿宋_GB2312" w:eastAsia="仿宋_GB2312"/>
          <w:sz w:val="32"/>
          <w:szCs w:val="32"/>
        </w:rPr>
        <w:t>100%</w:t>
      </w:r>
      <w:r>
        <w:rPr>
          <w:rFonts w:ascii="仿宋_GB2312" w:eastAsia="仿宋_GB2312" w:hint="eastAsia"/>
          <w:sz w:val="32"/>
          <w:szCs w:val="32"/>
        </w:rPr>
        <w:t>，视频会议系统信号优良。</w:t>
      </w:r>
      <w:r w:rsidRPr="003B0EE6">
        <w:rPr>
          <w:rFonts w:ascii="仿宋_GB2312" w:eastAsia="仿宋_GB2312" w:hint="eastAsia"/>
          <w:sz w:val="32"/>
          <w:szCs w:val="32"/>
        </w:rPr>
        <w:t>评估为满分。</w:t>
      </w:r>
    </w:p>
    <w:p w:rsidR="008E008E" w:rsidRDefault="008E008E" w:rsidP="009C27C7">
      <w:pPr>
        <w:spacing w:line="600" w:lineRule="exact"/>
        <w:ind w:firstLineChars="200" w:firstLine="640"/>
        <w:rPr>
          <w:rFonts w:ascii="仿宋_GB2312" w:eastAsia="仿宋_GB2312"/>
          <w:sz w:val="32"/>
          <w:szCs w:val="32"/>
        </w:rPr>
      </w:pPr>
      <w:r>
        <w:rPr>
          <w:rFonts w:ascii="仿宋_GB2312" w:eastAsia="仿宋_GB2312"/>
          <w:sz w:val="32"/>
          <w:szCs w:val="32"/>
        </w:rPr>
        <w:t>2</w:t>
      </w:r>
      <w:r w:rsidRPr="003B0EE6">
        <w:rPr>
          <w:rFonts w:ascii="仿宋_GB2312" w:eastAsia="仿宋_GB2312" w:hint="eastAsia"/>
          <w:sz w:val="32"/>
          <w:szCs w:val="32"/>
        </w:rPr>
        <w:t>、满意度指标（</w:t>
      </w:r>
      <w:r w:rsidRPr="003B0EE6">
        <w:rPr>
          <w:rFonts w:ascii="仿宋_GB2312" w:eastAsia="仿宋_GB2312"/>
          <w:sz w:val="32"/>
          <w:szCs w:val="32"/>
        </w:rPr>
        <w:t>10</w:t>
      </w:r>
      <w:r w:rsidRPr="003B0EE6">
        <w:rPr>
          <w:rFonts w:ascii="仿宋_GB2312" w:eastAsia="仿宋_GB2312" w:hint="eastAsia"/>
          <w:sz w:val="32"/>
          <w:szCs w:val="32"/>
        </w:rPr>
        <w:t>分）。经评估，群众满意度高，评估为满分。</w:t>
      </w:r>
    </w:p>
    <w:p w:rsidR="008E008E" w:rsidRDefault="008E008E">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E008E" w:rsidRPr="0083002D" w:rsidRDefault="008E008E" w:rsidP="0083002D">
      <w:pPr>
        <w:spacing w:line="600" w:lineRule="exact"/>
        <w:ind w:firstLineChars="200" w:firstLine="640"/>
        <w:rPr>
          <w:rFonts w:ascii="仿宋_GB2312" w:eastAsia="仿宋_GB2312"/>
          <w:sz w:val="32"/>
          <w:szCs w:val="32"/>
        </w:rPr>
      </w:pPr>
      <w:r>
        <w:rPr>
          <w:rFonts w:ascii="仿宋_GB2312" w:eastAsia="仿宋_GB2312"/>
          <w:sz w:val="32"/>
          <w:szCs w:val="32"/>
        </w:rPr>
        <w:t>1</w:t>
      </w:r>
      <w:r w:rsidRPr="0083002D">
        <w:rPr>
          <w:rFonts w:ascii="仿宋_GB2312" w:eastAsia="仿宋_GB2312" w:hint="eastAsia"/>
          <w:sz w:val="32"/>
          <w:szCs w:val="32"/>
        </w:rPr>
        <w:t>、</w:t>
      </w:r>
      <w:r>
        <w:rPr>
          <w:rFonts w:ascii="仿宋_GB2312" w:eastAsia="仿宋_GB2312" w:hint="eastAsia"/>
          <w:sz w:val="32"/>
          <w:szCs w:val="32"/>
        </w:rPr>
        <w:t>节约资金</w:t>
      </w:r>
      <w:r w:rsidRPr="0083002D">
        <w:rPr>
          <w:rFonts w:ascii="仿宋_GB2312" w:eastAsia="仿宋_GB2312" w:hint="eastAsia"/>
          <w:sz w:val="32"/>
          <w:szCs w:val="32"/>
        </w:rPr>
        <w:t>，合规使用。资金拨付程序从申请、审核、审查、审批到最后发放都按照中央、省、市相关财政政策实施，使用符合财务管理规定。</w:t>
      </w:r>
    </w:p>
    <w:p w:rsidR="008E008E" w:rsidRPr="0083002D" w:rsidRDefault="008E008E" w:rsidP="0083002D">
      <w:pPr>
        <w:spacing w:line="600" w:lineRule="exact"/>
        <w:ind w:firstLineChars="200" w:firstLine="640"/>
        <w:rPr>
          <w:rFonts w:ascii="仿宋_GB2312" w:eastAsia="仿宋_GB2312"/>
          <w:sz w:val="32"/>
          <w:szCs w:val="32"/>
        </w:rPr>
      </w:pPr>
      <w:r>
        <w:rPr>
          <w:rFonts w:ascii="仿宋_GB2312" w:eastAsia="仿宋_GB2312"/>
          <w:sz w:val="32"/>
          <w:szCs w:val="32"/>
        </w:rPr>
        <w:t>2</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8E008E" w:rsidRPr="0083002D" w:rsidRDefault="008E008E"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网络运行费</w:t>
      </w:r>
      <w:r w:rsidRPr="0083002D">
        <w:rPr>
          <w:rFonts w:ascii="仿宋_GB2312" w:eastAsia="仿宋_GB2312" w:hint="eastAsia"/>
          <w:sz w:val="32"/>
          <w:szCs w:val="32"/>
        </w:rPr>
        <w:t>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8E008E" w:rsidRDefault="008E008E">
      <w:pPr>
        <w:ind w:firstLineChars="200" w:firstLine="640"/>
        <w:rPr>
          <w:rFonts w:ascii="仿宋_GB2312" w:eastAsia="仿宋_GB2312"/>
          <w:sz w:val="32"/>
          <w:szCs w:val="32"/>
        </w:rPr>
      </w:pPr>
    </w:p>
    <w:p w:rsidR="008E008E" w:rsidRDefault="008E008E">
      <w:pPr>
        <w:ind w:firstLineChars="200" w:firstLine="640"/>
        <w:rPr>
          <w:rFonts w:ascii="仿宋_GB2312" w:eastAsia="仿宋_GB2312"/>
          <w:sz w:val="32"/>
          <w:szCs w:val="32"/>
        </w:rPr>
      </w:pPr>
    </w:p>
    <w:p w:rsidR="008E008E" w:rsidRDefault="008E008E">
      <w:pPr>
        <w:ind w:firstLineChars="200" w:firstLine="640"/>
        <w:rPr>
          <w:rFonts w:ascii="仿宋_GB2312" w:eastAsia="仿宋_GB2312"/>
          <w:sz w:val="32"/>
          <w:szCs w:val="32"/>
        </w:rPr>
      </w:pPr>
    </w:p>
    <w:p w:rsidR="008E008E" w:rsidRDefault="008E008E" w:rsidP="00EC26AE">
      <w:pPr>
        <w:spacing w:line="600" w:lineRule="exact"/>
        <w:ind w:firstLineChars="1200" w:firstLine="3840"/>
        <w:rPr>
          <w:rFonts w:ascii="仿宋_GB2312" w:eastAsia="仿宋_GB2312"/>
          <w:sz w:val="32"/>
          <w:szCs w:val="32"/>
        </w:rPr>
      </w:pPr>
      <w:r>
        <w:rPr>
          <w:rFonts w:ascii="仿宋_GB2312" w:eastAsia="仿宋_GB2312" w:hint="eastAsia"/>
          <w:sz w:val="32"/>
          <w:szCs w:val="32"/>
        </w:rPr>
        <w:t>石家庄市鹿泉区人民政府办公室</w:t>
      </w:r>
    </w:p>
    <w:p w:rsidR="008E008E" w:rsidRDefault="008E008E" w:rsidP="00EC26AE">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1"/>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smartTag>
    </w:p>
    <w:p w:rsidR="008E008E" w:rsidRDefault="008E008E">
      <w:pPr>
        <w:ind w:firstLineChars="200" w:firstLine="640"/>
        <w:rPr>
          <w:rFonts w:ascii="仿宋_GB2312" w:eastAsia="仿宋_GB2312"/>
          <w:sz w:val="32"/>
          <w:szCs w:val="32"/>
        </w:rPr>
      </w:pPr>
    </w:p>
    <w:sectPr w:rsidR="008E008E"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008E" w:rsidRDefault="008E008E" w:rsidP="00030DFF">
      <w:r>
        <w:separator/>
      </w:r>
    </w:p>
  </w:endnote>
  <w:endnote w:type="continuationSeparator" w:id="0">
    <w:p w:rsidR="008E008E" w:rsidRDefault="008E008E"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08E" w:rsidRDefault="008E008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8E008E" w:rsidRDefault="008E008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08E" w:rsidRDefault="008E008E">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08E" w:rsidRDefault="008E008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008E" w:rsidRDefault="008E008E" w:rsidP="00030DFF">
      <w:r>
        <w:separator/>
      </w:r>
    </w:p>
  </w:footnote>
  <w:footnote w:type="continuationSeparator" w:id="0">
    <w:p w:rsidR="008E008E" w:rsidRDefault="008E008E"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08E" w:rsidRDefault="008E008E">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08E" w:rsidRDefault="008E008E" w:rsidP="00EC26AE">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08E" w:rsidRDefault="008E008E">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1929C8"/>
    <w:rsid w:val="00197590"/>
    <w:rsid w:val="001A5F2C"/>
    <w:rsid w:val="001E676A"/>
    <w:rsid w:val="00254B76"/>
    <w:rsid w:val="003B0EE6"/>
    <w:rsid w:val="003F39D3"/>
    <w:rsid w:val="00450CDB"/>
    <w:rsid w:val="004D1C6F"/>
    <w:rsid w:val="005D2EB9"/>
    <w:rsid w:val="00635787"/>
    <w:rsid w:val="00662EA2"/>
    <w:rsid w:val="006A567C"/>
    <w:rsid w:val="007050B3"/>
    <w:rsid w:val="00753C67"/>
    <w:rsid w:val="0083002D"/>
    <w:rsid w:val="008E008E"/>
    <w:rsid w:val="009567BE"/>
    <w:rsid w:val="009867C3"/>
    <w:rsid w:val="009C27C7"/>
    <w:rsid w:val="00A626C8"/>
    <w:rsid w:val="00AA2D86"/>
    <w:rsid w:val="00B02345"/>
    <w:rsid w:val="00B7571C"/>
    <w:rsid w:val="00B77B26"/>
    <w:rsid w:val="00B8050A"/>
    <w:rsid w:val="00BB6F38"/>
    <w:rsid w:val="00C405E5"/>
    <w:rsid w:val="00C72689"/>
    <w:rsid w:val="00C86A5A"/>
    <w:rsid w:val="00CC6FB4"/>
    <w:rsid w:val="00D90F25"/>
    <w:rsid w:val="00E65D21"/>
    <w:rsid w:val="00EC26AE"/>
    <w:rsid w:val="00F675FB"/>
    <w:rsid w:val="00FF12E4"/>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662EA2"/>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662EA2"/>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8110199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139</TotalTime>
  <Pages>3</Pages>
  <Words>170</Words>
  <Characters>971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16</cp:revision>
  <dcterms:created xsi:type="dcterms:W3CDTF">2020-01-02T08:14:00Z</dcterms:created>
  <dcterms:modified xsi:type="dcterms:W3CDTF">2020-01-06T06:30:00Z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