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35F" w:rsidRDefault="003E535F">
      <w:pPr>
        <w:adjustRightInd w:val="0"/>
        <w:spacing w:line="360" w:lineRule="auto"/>
        <w:rPr>
          <w:rFonts w:ascii="黑体" w:eastAsia="黑体" w:hAnsi="黑体" w:cs="黑体"/>
          <w:sz w:val="32"/>
          <w:szCs w:val="32"/>
        </w:rPr>
      </w:pPr>
    </w:p>
    <w:p w:rsidR="003E535F" w:rsidRDefault="003E535F">
      <w:pPr>
        <w:spacing w:line="360" w:lineRule="auto"/>
        <w:jc w:val="center"/>
        <w:rPr>
          <w:rFonts w:ascii="仿宋" w:eastAsia="仿宋" w:hAnsi="仿宋" w:cs="仿宋"/>
          <w:sz w:val="32"/>
          <w:szCs w:val="32"/>
        </w:rPr>
      </w:pPr>
      <w:r>
        <w:rPr>
          <w:rFonts w:ascii="宋体" w:hint="eastAsia"/>
          <w:b/>
          <w:bCs/>
          <w:sz w:val="36"/>
          <w:szCs w:val="32"/>
        </w:rPr>
        <w:t>关于网络与信息安全建设费项目绩效评价报告</w:t>
      </w:r>
    </w:p>
    <w:p w:rsidR="003E535F" w:rsidRPr="003F39D3" w:rsidRDefault="003E535F" w:rsidP="003B0EE6">
      <w:pPr>
        <w:adjustRightInd w:val="0"/>
        <w:snapToGrid w:val="0"/>
        <w:spacing w:line="360" w:lineRule="auto"/>
        <w:rPr>
          <w:rFonts w:ascii="仿宋_GB2312" w:eastAsia="仿宋_GB2312"/>
          <w:sz w:val="32"/>
          <w:szCs w:val="32"/>
        </w:rPr>
      </w:pPr>
    </w:p>
    <w:p w:rsidR="003E535F" w:rsidRDefault="003E535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号）文件要求，我办高度重视，遵循“科学性、规范性、客观性和公正性”的原则，对网络与信息安全建设费项目实施了绩效评价，形成本评价报告。</w:t>
      </w:r>
    </w:p>
    <w:p w:rsidR="003E535F" w:rsidRDefault="003E535F">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3E535F" w:rsidRDefault="003E535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3E535F" w:rsidRDefault="003E535F"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3E535F" w:rsidRDefault="003E535F"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3E535F" w:rsidRDefault="003E535F"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3E535F" w:rsidRDefault="003E535F"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按照国家信息安全等级保护制度要求，购置相关软硬兼施设备，进一步提升网站技术措施物理安全及主机安全和应用安全方面的保障能力，消除网络与信息安全隐患，提升办公网络平台效率。该项目预算资金</w:t>
      </w:r>
      <w:r>
        <w:rPr>
          <w:rFonts w:ascii="仿宋_GB2312" w:eastAsia="仿宋_GB2312"/>
          <w:sz w:val="32"/>
          <w:szCs w:val="32"/>
        </w:rPr>
        <w:t>25</w:t>
      </w:r>
      <w:r>
        <w:rPr>
          <w:rFonts w:ascii="仿宋_GB2312" w:eastAsia="仿宋_GB2312" w:hint="eastAsia"/>
          <w:sz w:val="32"/>
          <w:szCs w:val="32"/>
        </w:rPr>
        <w:t>万元，全部经费由财政拨发。</w:t>
      </w:r>
    </w:p>
    <w:p w:rsidR="003E535F" w:rsidRDefault="003E535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3E535F" w:rsidRDefault="003E535F" w:rsidP="004D1C6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保障区政府系统网络与信息的安全。</w:t>
      </w:r>
    </w:p>
    <w:p w:rsidR="003E535F" w:rsidRDefault="003E535F" w:rsidP="004D1C6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3E535F" w:rsidRDefault="003E535F"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3E535F" w:rsidRPr="005D2EB9" w:rsidRDefault="003E535F"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3E535F" w:rsidRPr="005D2EB9" w:rsidRDefault="003E535F"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3E535F" w:rsidRPr="005D2EB9" w:rsidRDefault="003E535F"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3E535F" w:rsidRDefault="003E535F"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3E535F" w:rsidRDefault="003E535F">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3E535F" w:rsidRPr="009C27C7" w:rsidRDefault="003E535F"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3E535F" w:rsidRPr="009C27C7" w:rsidRDefault="003E535F">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3E535F" w:rsidRPr="003B0EE6" w:rsidRDefault="003E535F"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3E535F" w:rsidRPr="003B0EE6" w:rsidRDefault="003E535F"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经评估，该项目</w:t>
      </w:r>
      <w:r>
        <w:rPr>
          <w:rFonts w:ascii="仿宋_GB2312" w:eastAsia="仿宋_GB2312"/>
          <w:sz w:val="32"/>
          <w:szCs w:val="32"/>
        </w:rPr>
        <w:t>2019</w:t>
      </w:r>
      <w:r>
        <w:rPr>
          <w:rFonts w:ascii="仿宋_GB2312" w:eastAsia="仿宋_GB2312" w:hint="eastAsia"/>
          <w:sz w:val="32"/>
          <w:szCs w:val="32"/>
        </w:rPr>
        <w:t>年对网络与信息安全设备进行了更新换代，有效的提升了区政府网络与信息安全等级。</w:t>
      </w:r>
      <w:r w:rsidRPr="003B0EE6">
        <w:rPr>
          <w:rFonts w:ascii="仿宋_GB2312" w:eastAsia="仿宋_GB2312" w:hint="eastAsia"/>
          <w:sz w:val="32"/>
          <w:szCs w:val="32"/>
        </w:rPr>
        <w:t>评估为满分。</w:t>
      </w:r>
    </w:p>
    <w:p w:rsidR="003E535F" w:rsidRDefault="003E535F" w:rsidP="009C27C7">
      <w:pPr>
        <w:spacing w:line="600" w:lineRule="exact"/>
        <w:ind w:firstLineChars="200" w:firstLine="640"/>
        <w:rPr>
          <w:rFonts w:ascii="仿宋_GB2312" w:eastAsia="仿宋_GB2312"/>
          <w:sz w:val="32"/>
          <w:szCs w:val="32"/>
        </w:rPr>
      </w:pPr>
      <w:r>
        <w:rPr>
          <w:rFonts w:ascii="仿宋_GB2312" w:eastAsia="仿宋_GB2312"/>
          <w:sz w:val="32"/>
          <w:szCs w:val="32"/>
        </w:rPr>
        <w:t>2</w:t>
      </w:r>
      <w:r w:rsidRPr="003B0EE6">
        <w:rPr>
          <w:rFonts w:ascii="仿宋_GB2312" w:eastAsia="仿宋_GB2312" w:hint="eastAsia"/>
          <w:sz w:val="32"/>
          <w:szCs w:val="32"/>
        </w:rPr>
        <w:t>、满意度指标（</w:t>
      </w:r>
      <w:r>
        <w:rPr>
          <w:rFonts w:ascii="仿宋_GB2312" w:eastAsia="仿宋_GB2312"/>
          <w:sz w:val="32"/>
          <w:szCs w:val="32"/>
        </w:rPr>
        <w:t>5</w:t>
      </w:r>
      <w:r w:rsidRPr="003B0EE6">
        <w:rPr>
          <w:rFonts w:ascii="仿宋_GB2312" w:eastAsia="仿宋_GB2312"/>
          <w:sz w:val="32"/>
          <w:szCs w:val="32"/>
        </w:rPr>
        <w:t>0</w:t>
      </w:r>
      <w:r w:rsidRPr="003B0EE6">
        <w:rPr>
          <w:rFonts w:ascii="仿宋_GB2312" w:eastAsia="仿宋_GB2312" w:hint="eastAsia"/>
          <w:sz w:val="32"/>
          <w:szCs w:val="32"/>
        </w:rPr>
        <w:t>分）。经评估，群众满意度高，评估为满分。</w:t>
      </w:r>
    </w:p>
    <w:p w:rsidR="003E535F" w:rsidRDefault="003E535F">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3E535F" w:rsidRPr="0083002D" w:rsidRDefault="003E535F" w:rsidP="0083002D">
      <w:pPr>
        <w:spacing w:line="600" w:lineRule="exact"/>
        <w:ind w:firstLineChars="200" w:firstLine="640"/>
        <w:rPr>
          <w:rFonts w:ascii="仿宋_GB2312" w:eastAsia="仿宋_GB2312"/>
          <w:sz w:val="32"/>
          <w:szCs w:val="32"/>
        </w:rPr>
      </w:pPr>
      <w:r>
        <w:rPr>
          <w:rFonts w:ascii="仿宋_GB2312" w:eastAsia="仿宋_GB2312"/>
          <w:sz w:val="32"/>
          <w:szCs w:val="32"/>
        </w:rPr>
        <w:t>1</w:t>
      </w:r>
      <w:r w:rsidRPr="0083002D">
        <w:rPr>
          <w:rFonts w:ascii="仿宋_GB2312" w:eastAsia="仿宋_GB2312" w:hint="eastAsia"/>
          <w:sz w:val="32"/>
          <w:szCs w:val="32"/>
        </w:rPr>
        <w:t>、</w:t>
      </w:r>
      <w:r>
        <w:rPr>
          <w:rFonts w:ascii="仿宋_GB2312" w:eastAsia="仿宋_GB2312" w:hint="eastAsia"/>
          <w:sz w:val="32"/>
          <w:szCs w:val="32"/>
        </w:rPr>
        <w:t>节约资金</w:t>
      </w:r>
      <w:r w:rsidRPr="0083002D">
        <w:rPr>
          <w:rFonts w:ascii="仿宋_GB2312" w:eastAsia="仿宋_GB2312" w:hint="eastAsia"/>
          <w:sz w:val="32"/>
          <w:szCs w:val="32"/>
        </w:rPr>
        <w:t>，合规使用。资金拨付程序从申请、审核、审查、审批到最后发放都按照中央、省、市相关财政政策实施，使用符合财务管理规定。</w:t>
      </w:r>
    </w:p>
    <w:p w:rsidR="003E535F" w:rsidRPr="0083002D" w:rsidRDefault="003E535F" w:rsidP="0083002D">
      <w:pPr>
        <w:spacing w:line="600" w:lineRule="exact"/>
        <w:ind w:firstLineChars="200" w:firstLine="640"/>
        <w:rPr>
          <w:rFonts w:ascii="仿宋_GB2312" w:eastAsia="仿宋_GB2312"/>
          <w:sz w:val="32"/>
          <w:szCs w:val="32"/>
        </w:rPr>
      </w:pPr>
      <w:r>
        <w:rPr>
          <w:rFonts w:ascii="仿宋_GB2312" w:eastAsia="仿宋_GB2312"/>
          <w:sz w:val="32"/>
          <w:szCs w:val="32"/>
        </w:rPr>
        <w:t>2</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3E535F" w:rsidRPr="0083002D" w:rsidRDefault="003E535F"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网络与信息安全建设费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3E535F" w:rsidRDefault="003E535F">
      <w:pPr>
        <w:ind w:firstLineChars="200" w:firstLine="640"/>
        <w:rPr>
          <w:rFonts w:ascii="仿宋_GB2312" w:eastAsia="仿宋_GB2312"/>
          <w:sz w:val="32"/>
          <w:szCs w:val="32"/>
        </w:rPr>
      </w:pPr>
    </w:p>
    <w:p w:rsidR="003E535F" w:rsidRDefault="003E535F">
      <w:pPr>
        <w:ind w:firstLineChars="200" w:firstLine="640"/>
        <w:rPr>
          <w:rFonts w:ascii="仿宋_GB2312" w:eastAsia="仿宋_GB2312"/>
          <w:sz w:val="32"/>
          <w:szCs w:val="32"/>
        </w:rPr>
      </w:pPr>
    </w:p>
    <w:p w:rsidR="003E535F" w:rsidRDefault="003E535F">
      <w:pPr>
        <w:ind w:firstLineChars="200" w:firstLine="640"/>
        <w:rPr>
          <w:rFonts w:ascii="仿宋_GB2312" w:eastAsia="仿宋_GB2312"/>
          <w:sz w:val="32"/>
          <w:szCs w:val="32"/>
        </w:rPr>
      </w:pPr>
    </w:p>
    <w:p w:rsidR="003E535F" w:rsidRDefault="003E535F" w:rsidP="00C43095">
      <w:pPr>
        <w:spacing w:line="600" w:lineRule="exact"/>
        <w:ind w:firstLineChars="1150" w:firstLine="3680"/>
        <w:rPr>
          <w:rFonts w:ascii="仿宋_GB2312" w:eastAsia="仿宋_GB2312"/>
          <w:sz w:val="32"/>
          <w:szCs w:val="32"/>
        </w:rPr>
      </w:pPr>
      <w:r>
        <w:rPr>
          <w:rFonts w:ascii="仿宋_GB2312" w:eastAsia="仿宋_GB2312" w:hint="eastAsia"/>
          <w:sz w:val="32"/>
          <w:szCs w:val="32"/>
        </w:rPr>
        <w:t>石家庄市鹿泉区人民政府办公室</w:t>
      </w:r>
    </w:p>
    <w:p w:rsidR="003E535F" w:rsidRDefault="003E535F" w:rsidP="00C43095">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3E535F" w:rsidRDefault="003E535F">
      <w:pPr>
        <w:ind w:firstLineChars="200" w:firstLine="640"/>
        <w:rPr>
          <w:rFonts w:ascii="仿宋_GB2312" w:eastAsia="仿宋_GB2312"/>
          <w:sz w:val="32"/>
          <w:szCs w:val="32"/>
        </w:rPr>
      </w:pPr>
    </w:p>
    <w:sectPr w:rsidR="003E535F"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535F" w:rsidRDefault="003E535F" w:rsidP="00030DFF">
      <w:r>
        <w:separator/>
      </w:r>
    </w:p>
  </w:endnote>
  <w:endnote w:type="continuationSeparator" w:id="0">
    <w:p w:rsidR="003E535F" w:rsidRDefault="003E535F"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3E535F" w:rsidRDefault="003E535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535F" w:rsidRDefault="003E535F" w:rsidP="00030DFF">
      <w:r>
        <w:separator/>
      </w:r>
    </w:p>
  </w:footnote>
  <w:footnote w:type="continuationSeparator" w:id="0">
    <w:p w:rsidR="003E535F" w:rsidRDefault="003E535F"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rsidP="00C43095">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35F" w:rsidRDefault="003E535F">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0E60EA"/>
    <w:rsid w:val="001929C8"/>
    <w:rsid w:val="00197590"/>
    <w:rsid w:val="001A5F2C"/>
    <w:rsid w:val="001E676A"/>
    <w:rsid w:val="00254B76"/>
    <w:rsid w:val="003B0EE6"/>
    <w:rsid w:val="003E535F"/>
    <w:rsid w:val="003F39D3"/>
    <w:rsid w:val="00450CDB"/>
    <w:rsid w:val="004A4B48"/>
    <w:rsid w:val="004D1C6F"/>
    <w:rsid w:val="005D2EB9"/>
    <w:rsid w:val="00635787"/>
    <w:rsid w:val="00662EA2"/>
    <w:rsid w:val="006A567C"/>
    <w:rsid w:val="007050B3"/>
    <w:rsid w:val="00753C67"/>
    <w:rsid w:val="007B33AD"/>
    <w:rsid w:val="0083002D"/>
    <w:rsid w:val="009567BE"/>
    <w:rsid w:val="009867C3"/>
    <w:rsid w:val="009C27C7"/>
    <w:rsid w:val="00A626C8"/>
    <w:rsid w:val="00AA2D86"/>
    <w:rsid w:val="00B02345"/>
    <w:rsid w:val="00B7571C"/>
    <w:rsid w:val="00B77B26"/>
    <w:rsid w:val="00B8050A"/>
    <w:rsid w:val="00BA2E62"/>
    <w:rsid w:val="00C405E5"/>
    <w:rsid w:val="00C43095"/>
    <w:rsid w:val="00C72689"/>
    <w:rsid w:val="00C86A5A"/>
    <w:rsid w:val="00CC6FB4"/>
    <w:rsid w:val="00CF1DE7"/>
    <w:rsid w:val="00D90F25"/>
    <w:rsid w:val="00DA4BF8"/>
    <w:rsid w:val="00EA4ECB"/>
    <w:rsid w:val="00F675FB"/>
    <w:rsid w:val="00FE7283"/>
    <w:rsid w:val="00FF12E4"/>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662EA2"/>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662EA2"/>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628391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146</TotalTime>
  <Pages>3</Pages>
  <Words>158</Words>
  <Characters>906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19</cp:revision>
  <dcterms:created xsi:type="dcterms:W3CDTF">2020-01-02T08:14:00Z</dcterms:created>
  <dcterms:modified xsi:type="dcterms:W3CDTF">2020-01-06T06:31:00Z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