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608C" w:rsidRDefault="00F1608C">
      <w:pPr>
        <w:adjustRightInd w:val="0"/>
        <w:spacing w:line="360" w:lineRule="auto"/>
        <w:rPr>
          <w:rFonts w:ascii="黑体" w:eastAsia="黑体" w:hAnsi="黑体" w:cs="黑体"/>
          <w:sz w:val="32"/>
          <w:szCs w:val="32"/>
        </w:rPr>
      </w:pPr>
    </w:p>
    <w:p w:rsidR="00F1608C" w:rsidRDefault="00F1608C">
      <w:pPr>
        <w:spacing w:line="360" w:lineRule="auto"/>
        <w:jc w:val="center"/>
        <w:rPr>
          <w:rFonts w:ascii="仿宋" w:eastAsia="仿宋" w:hAnsi="仿宋" w:cs="仿宋"/>
          <w:sz w:val="32"/>
          <w:szCs w:val="32"/>
        </w:rPr>
      </w:pPr>
      <w:r>
        <w:rPr>
          <w:rFonts w:ascii="宋体" w:hint="eastAsia"/>
          <w:b/>
          <w:bCs/>
          <w:sz w:val="36"/>
          <w:szCs w:val="32"/>
        </w:rPr>
        <w:t>关于人防经费项目绩效评价报告</w:t>
      </w:r>
    </w:p>
    <w:p w:rsidR="00F1608C" w:rsidRPr="003F39D3" w:rsidRDefault="00F1608C" w:rsidP="003B0EE6">
      <w:pPr>
        <w:adjustRightInd w:val="0"/>
        <w:snapToGrid w:val="0"/>
        <w:spacing w:line="360" w:lineRule="auto"/>
        <w:rPr>
          <w:rFonts w:ascii="仿宋_GB2312" w:eastAsia="仿宋_GB2312"/>
          <w:sz w:val="32"/>
          <w:szCs w:val="32"/>
        </w:rPr>
      </w:pPr>
    </w:p>
    <w:p w:rsidR="00F1608C" w:rsidRDefault="00F1608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号）文件要求，我办高度重视，遵循“科学性、规范性、客观性和公正性”的原则，对人防经费项目实施了绩效评价，形成本评价报告。</w:t>
      </w:r>
    </w:p>
    <w:p w:rsidR="00F1608C" w:rsidRDefault="00F1608C">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F1608C" w:rsidRDefault="00F1608C">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F1608C" w:rsidRDefault="00F1608C"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F1608C" w:rsidRDefault="00F1608C"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F1608C" w:rsidRDefault="00F1608C"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F1608C" w:rsidRDefault="00F1608C" w:rsidP="000B542A">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管理人防工程建设，组织修订防空袭预案。组织开展人民防空袭平台和疏散地域建设。负责人防信息化建设及运维管理。开展防空宣传教育等。预算资金</w:t>
      </w:r>
      <w:r>
        <w:rPr>
          <w:rFonts w:ascii="仿宋_GB2312" w:eastAsia="仿宋_GB2312"/>
          <w:sz w:val="32"/>
          <w:szCs w:val="32"/>
        </w:rPr>
        <w:t>30</w:t>
      </w:r>
      <w:r>
        <w:rPr>
          <w:rFonts w:ascii="仿宋_GB2312" w:eastAsia="仿宋_GB2312" w:hint="eastAsia"/>
          <w:sz w:val="32"/>
          <w:szCs w:val="32"/>
        </w:rPr>
        <w:t>万元，全部经费由财政拨发。</w:t>
      </w:r>
    </w:p>
    <w:p w:rsidR="00F1608C" w:rsidRDefault="00F1608C">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F1608C" w:rsidRDefault="00F1608C" w:rsidP="004D1C6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城市地下空间开发兼顾人防要求得到有效落实。人防工程结构、设施设备完好，防护设备安装到位、符合质量规范。指挥平台和疏散地域要素齐全、功能完善。保障人防通讯畅通，人防宣传成效进一步巩固。</w:t>
      </w:r>
    </w:p>
    <w:p w:rsidR="00F1608C" w:rsidRDefault="00F1608C" w:rsidP="004D1C6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F1608C" w:rsidRDefault="00F1608C"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F1608C" w:rsidRPr="005D2EB9" w:rsidRDefault="00F1608C"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F1608C" w:rsidRPr="005D2EB9" w:rsidRDefault="00F1608C"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F1608C" w:rsidRPr="005D2EB9" w:rsidRDefault="00F1608C"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F1608C" w:rsidRDefault="00F1608C"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F1608C" w:rsidRDefault="00F1608C">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F1608C" w:rsidRPr="009C27C7" w:rsidRDefault="00F1608C"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F1608C" w:rsidRPr="009C27C7" w:rsidRDefault="00F1608C">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F1608C" w:rsidRPr="003B0EE6" w:rsidRDefault="00F1608C"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F1608C" w:rsidRPr="003B0EE6" w:rsidRDefault="00F160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经评估，对人防工程进行及时有效验收，对不符合标准的严格要求整改；人防警报音覆盖全区；人防宣传范围占全区比例达到</w:t>
      </w:r>
      <w:r>
        <w:rPr>
          <w:rFonts w:ascii="仿宋_GB2312" w:eastAsia="仿宋_GB2312"/>
          <w:sz w:val="32"/>
          <w:szCs w:val="32"/>
        </w:rPr>
        <w:t>80%</w:t>
      </w:r>
      <w:r>
        <w:rPr>
          <w:rFonts w:ascii="仿宋_GB2312" w:eastAsia="仿宋_GB2312" w:hint="eastAsia"/>
          <w:sz w:val="32"/>
          <w:szCs w:val="32"/>
        </w:rPr>
        <w:t>。</w:t>
      </w:r>
      <w:r w:rsidRPr="003B0EE6">
        <w:rPr>
          <w:rFonts w:ascii="仿宋_GB2312" w:eastAsia="仿宋_GB2312" w:hint="eastAsia"/>
          <w:sz w:val="32"/>
          <w:szCs w:val="32"/>
        </w:rPr>
        <w:t>评估为满分。</w:t>
      </w:r>
    </w:p>
    <w:p w:rsidR="00F1608C" w:rsidRPr="003B0EE6" w:rsidRDefault="00F160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2</w:t>
      </w:r>
      <w:r w:rsidRPr="003B0EE6">
        <w:rPr>
          <w:rFonts w:ascii="仿宋_GB2312" w:eastAsia="仿宋_GB2312" w:hint="eastAsia"/>
          <w:sz w:val="32"/>
          <w:szCs w:val="32"/>
        </w:rPr>
        <w:t>、效益指标（</w:t>
      </w:r>
      <w:r w:rsidRPr="003B0EE6">
        <w:rPr>
          <w:rFonts w:ascii="仿宋_GB2312" w:eastAsia="仿宋_GB2312"/>
          <w:sz w:val="32"/>
          <w:szCs w:val="32"/>
        </w:rPr>
        <w:t>40</w:t>
      </w:r>
      <w:r w:rsidRPr="003B0EE6">
        <w:rPr>
          <w:rFonts w:ascii="仿宋_GB2312" w:eastAsia="仿宋_GB2312" w:hint="eastAsia"/>
          <w:sz w:val="32"/>
          <w:szCs w:val="32"/>
        </w:rPr>
        <w:t>分）。经评估，该项目社会效益好，可持续影响力强，评估为满分。</w:t>
      </w:r>
    </w:p>
    <w:p w:rsidR="00F1608C" w:rsidRDefault="00F160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3</w:t>
      </w:r>
      <w:r w:rsidRPr="003B0EE6">
        <w:rPr>
          <w:rFonts w:ascii="仿宋_GB2312" w:eastAsia="仿宋_GB2312" w:hint="eastAsia"/>
          <w:sz w:val="32"/>
          <w:szCs w:val="32"/>
        </w:rPr>
        <w:t>、满意度指标（</w:t>
      </w:r>
      <w:r w:rsidRPr="003B0EE6">
        <w:rPr>
          <w:rFonts w:ascii="仿宋_GB2312" w:eastAsia="仿宋_GB2312"/>
          <w:sz w:val="32"/>
          <w:szCs w:val="32"/>
        </w:rPr>
        <w:t>10</w:t>
      </w:r>
      <w:r w:rsidRPr="003B0EE6">
        <w:rPr>
          <w:rFonts w:ascii="仿宋_GB2312" w:eastAsia="仿宋_GB2312" w:hint="eastAsia"/>
          <w:sz w:val="32"/>
          <w:szCs w:val="32"/>
        </w:rPr>
        <w:t>分）。经评估，群众满意度高，评估为满分。</w:t>
      </w:r>
    </w:p>
    <w:p w:rsidR="00F1608C" w:rsidRDefault="00F1608C">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F1608C" w:rsidRPr="0083002D" w:rsidRDefault="00F1608C" w:rsidP="0083002D">
      <w:pPr>
        <w:spacing w:line="600" w:lineRule="exact"/>
        <w:ind w:firstLineChars="200" w:firstLine="640"/>
        <w:rPr>
          <w:rFonts w:ascii="仿宋_GB2312" w:eastAsia="仿宋_GB2312"/>
          <w:sz w:val="32"/>
          <w:szCs w:val="32"/>
        </w:rPr>
      </w:pPr>
      <w:r>
        <w:rPr>
          <w:rFonts w:ascii="仿宋_GB2312" w:eastAsia="仿宋_GB2312"/>
          <w:sz w:val="32"/>
          <w:szCs w:val="32"/>
        </w:rPr>
        <w:t>1</w:t>
      </w:r>
      <w:r w:rsidRPr="0083002D">
        <w:rPr>
          <w:rFonts w:ascii="仿宋_GB2312" w:eastAsia="仿宋_GB2312" w:hint="eastAsia"/>
          <w:sz w:val="32"/>
          <w:szCs w:val="32"/>
        </w:rPr>
        <w:t>、</w:t>
      </w:r>
      <w:r>
        <w:rPr>
          <w:rFonts w:ascii="仿宋_GB2312" w:eastAsia="仿宋_GB2312" w:hint="eastAsia"/>
          <w:sz w:val="32"/>
          <w:szCs w:val="32"/>
        </w:rPr>
        <w:t>节约资金</w:t>
      </w:r>
      <w:r w:rsidRPr="0083002D">
        <w:rPr>
          <w:rFonts w:ascii="仿宋_GB2312" w:eastAsia="仿宋_GB2312" w:hint="eastAsia"/>
          <w:sz w:val="32"/>
          <w:szCs w:val="32"/>
        </w:rPr>
        <w:t>，合规使用。资金拨付程序从申请、审核、审查、审批到最后发放都按照中央、省、市相关财政政策实施，使用符合财务管理规定。</w:t>
      </w:r>
    </w:p>
    <w:p w:rsidR="00F1608C" w:rsidRPr="0083002D" w:rsidRDefault="00F1608C" w:rsidP="0083002D">
      <w:pPr>
        <w:spacing w:line="600" w:lineRule="exact"/>
        <w:ind w:firstLineChars="200" w:firstLine="640"/>
        <w:rPr>
          <w:rFonts w:ascii="仿宋_GB2312" w:eastAsia="仿宋_GB2312"/>
          <w:sz w:val="32"/>
          <w:szCs w:val="32"/>
        </w:rPr>
      </w:pPr>
      <w:r>
        <w:rPr>
          <w:rFonts w:ascii="仿宋_GB2312" w:eastAsia="仿宋_GB2312"/>
          <w:sz w:val="32"/>
          <w:szCs w:val="32"/>
        </w:rPr>
        <w:t>2</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F1608C" w:rsidRPr="0083002D" w:rsidRDefault="00F1608C"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人防经费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F1608C" w:rsidRDefault="00F1608C">
      <w:pPr>
        <w:ind w:firstLineChars="200" w:firstLine="640"/>
        <w:rPr>
          <w:rFonts w:ascii="仿宋_GB2312" w:eastAsia="仿宋_GB2312"/>
          <w:sz w:val="32"/>
          <w:szCs w:val="32"/>
        </w:rPr>
      </w:pPr>
    </w:p>
    <w:p w:rsidR="00F1608C" w:rsidRDefault="00F1608C">
      <w:pPr>
        <w:ind w:firstLineChars="200" w:firstLine="640"/>
        <w:rPr>
          <w:rFonts w:ascii="仿宋_GB2312" w:eastAsia="仿宋_GB2312"/>
          <w:sz w:val="32"/>
          <w:szCs w:val="32"/>
        </w:rPr>
      </w:pPr>
    </w:p>
    <w:p w:rsidR="00F1608C" w:rsidRDefault="00F1608C">
      <w:pPr>
        <w:ind w:firstLineChars="200" w:firstLine="640"/>
        <w:rPr>
          <w:rFonts w:ascii="仿宋_GB2312" w:eastAsia="仿宋_GB2312"/>
          <w:sz w:val="32"/>
          <w:szCs w:val="32"/>
        </w:rPr>
      </w:pPr>
    </w:p>
    <w:p w:rsidR="00F1608C" w:rsidRDefault="00F1608C" w:rsidP="00387B95">
      <w:pPr>
        <w:spacing w:line="600" w:lineRule="exact"/>
        <w:ind w:firstLineChars="1150" w:firstLine="3680"/>
        <w:rPr>
          <w:rFonts w:ascii="仿宋_GB2312" w:eastAsia="仿宋_GB2312"/>
          <w:sz w:val="32"/>
          <w:szCs w:val="32"/>
        </w:rPr>
      </w:pPr>
      <w:r>
        <w:rPr>
          <w:rFonts w:ascii="仿宋_GB2312" w:eastAsia="仿宋_GB2312" w:hint="eastAsia"/>
          <w:sz w:val="32"/>
          <w:szCs w:val="32"/>
        </w:rPr>
        <w:t>石家庄市鹿泉区人民政府办公室</w:t>
      </w:r>
    </w:p>
    <w:p w:rsidR="00F1608C" w:rsidRDefault="00F1608C" w:rsidP="00387B95">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F1608C" w:rsidRDefault="00F1608C">
      <w:pPr>
        <w:ind w:firstLineChars="200" w:firstLine="640"/>
        <w:rPr>
          <w:rFonts w:ascii="仿宋_GB2312" w:eastAsia="仿宋_GB2312"/>
          <w:sz w:val="32"/>
          <w:szCs w:val="32"/>
        </w:rPr>
      </w:pPr>
    </w:p>
    <w:sectPr w:rsidR="00F1608C"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608C" w:rsidRDefault="00F1608C" w:rsidP="00030DFF">
      <w:r>
        <w:separator/>
      </w:r>
    </w:p>
  </w:endnote>
  <w:endnote w:type="continuationSeparator" w:id="0">
    <w:p w:rsidR="00F1608C" w:rsidRDefault="00F1608C"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F1608C" w:rsidRDefault="00F1608C">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608C" w:rsidRDefault="00F1608C" w:rsidP="00030DFF">
      <w:r>
        <w:separator/>
      </w:r>
    </w:p>
  </w:footnote>
  <w:footnote w:type="continuationSeparator" w:id="0">
    <w:p w:rsidR="00F1608C" w:rsidRDefault="00F1608C"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rsidP="00387B95">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08C" w:rsidRDefault="00F1608C">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0B542A"/>
    <w:rsid w:val="001929C8"/>
    <w:rsid w:val="00197590"/>
    <w:rsid w:val="001A5F2C"/>
    <w:rsid w:val="001A6933"/>
    <w:rsid w:val="001E676A"/>
    <w:rsid w:val="00254B76"/>
    <w:rsid w:val="00387B95"/>
    <w:rsid w:val="003B0EE6"/>
    <w:rsid w:val="003F39D3"/>
    <w:rsid w:val="004D1C6F"/>
    <w:rsid w:val="004D74AE"/>
    <w:rsid w:val="005D2EB9"/>
    <w:rsid w:val="00635787"/>
    <w:rsid w:val="0065772B"/>
    <w:rsid w:val="007050B3"/>
    <w:rsid w:val="00753C67"/>
    <w:rsid w:val="007B6B18"/>
    <w:rsid w:val="0083002D"/>
    <w:rsid w:val="00873ECD"/>
    <w:rsid w:val="008A378C"/>
    <w:rsid w:val="009567BE"/>
    <w:rsid w:val="009867C3"/>
    <w:rsid w:val="009C27C7"/>
    <w:rsid w:val="00A461E7"/>
    <w:rsid w:val="00A626C8"/>
    <w:rsid w:val="00B02345"/>
    <w:rsid w:val="00B7571C"/>
    <w:rsid w:val="00B77B26"/>
    <w:rsid w:val="00C030C1"/>
    <w:rsid w:val="00C405E5"/>
    <w:rsid w:val="00C86A5A"/>
    <w:rsid w:val="00CC6FB4"/>
    <w:rsid w:val="00E66D02"/>
    <w:rsid w:val="00F1608C"/>
    <w:rsid w:val="00F675FB"/>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65772B"/>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65772B"/>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8464826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117</TotalTime>
  <Pages>3</Pages>
  <Words>171</Words>
  <Characters>976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17</cp:revision>
  <dcterms:created xsi:type="dcterms:W3CDTF">2020-01-02T08:14:00Z</dcterms:created>
  <dcterms:modified xsi:type="dcterms:W3CDTF">2020-01-06T06:32:00Z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